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E9DDB" w14:textId="77777777" w:rsidR="00FF40B2" w:rsidRPr="00FF40B2" w:rsidRDefault="00FF40B2" w:rsidP="00FF40B2">
      <w:pPr>
        <w:pStyle w:val="BodyText"/>
        <w:rPr>
          <w:sz w:val="18"/>
          <w:szCs w:val="16"/>
        </w:rPr>
      </w:pPr>
      <w:r w:rsidRPr="00FF40B2">
        <w:rPr>
          <w:sz w:val="18"/>
          <w:szCs w:val="16"/>
        </w:rPr>
        <w:t>Saapunut tiedekuntaan ____/____/20</w:t>
      </w:r>
    </w:p>
    <w:p w14:paraId="0DAAC855" w14:textId="4E67CB97" w:rsidR="00FF40B2" w:rsidRPr="00FF40B2" w:rsidRDefault="00FF40B2" w:rsidP="00FF40B2">
      <w:pPr>
        <w:pStyle w:val="BodyText"/>
        <w:rPr>
          <w:sz w:val="18"/>
          <w:szCs w:val="16"/>
        </w:rPr>
      </w:pPr>
      <w:r w:rsidRPr="00FF40B2">
        <w:rPr>
          <w:sz w:val="18"/>
          <w:szCs w:val="16"/>
        </w:rPr>
        <w:t>Todistus kirjoitettu  ____/____/20</w:t>
      </w:r>
    </w:p>
    <w:p w14:paraId="1EF7949C" w14:textId="77777777" w:rsidR="00FF40B2" w:rsidRDefault="00FF40B2" w:rsidP="00FF40B2"/>
    <w:p w14:paraId="48F41946" w14:textId="47659450" w:rsidR="00A9780B" w:rsidRPr="00824A37" w:rsidRDefault="00D43F71">
      <w:pPr>
        <w:pStyle w:val="Title"/>
      </w:pPr>
      <w:r w:rsidRPr="00824A37">
        <w:t xml:space="preserve">Hakemus opintosuoritusten hyväksymiseksi sairaalakemistin tai sairaalamikrobiologin </w:t>
      </w:r>
      <w:r w:rsidR="001F21F0" w:rsidRPr="00824A37">
        <w:t>koulutuksee</w:t>
      </w:r>
      <w:r w:rsidRPr="00824A37">
        <w:t>n</w:t>
      </w:r>
    </w:p>
    <w:p w14:paraId="577A6FB7" w14:textId="77777777" w:rsidR="00313855" w:rsidRPr="00313855" w:rsidRDefault="00313855" w:rsidP="00313855">
      <w:pPr>
        <w:pStyle w:val="BodyText"/>
      </w:pPr>
    </w:p>
    <w:tbl>
      <w:tblPr>
        <w:tblStyle w:val="TableGrid"/>
        <w:tblW w:w="9413" w:type="dxa"/>
        <w:tblLayout w:type="fixed"/>
        <w:tblLook w:val="01E0" w:firstRow="1" w:lastRow="1" w:firstColumn="1" w:lastColumn="1" w:noHBand="0" w:noVBand="0"/>
      </w:tblPr>
      <w:tblGrid>
        <w:gridCol w:w="4735"/>
        <w:gridCol w:w="4678"/>
      </w:tblGrid>
      <w:tr w:rsidR="005E231C" w:rsidRPr="002C7C2B" w14:paraId="58048705" w14:textId="77777777" w:rsidTr="0082087A">
        <w:trPr>
          <w:trHeight w:val="272"/>
        </w:trPr>
        <w:tc>
          <w:tcPr>
            <w:tcW w:w="9413" w:type="dxa"/>
            <w:gridSpan w:val="2"/>
            <w:tcMar>
              <w:left w:w="57" w:type="dxa"/>
              <w:right w:w="57" w:type="dxa"/>
            </w:tcMar>
          </w:tcPr>
          <w:p w14:paraId="0F1C9ECB" w14:textId="77777777" w:rsidR="005E231C" w:rsidRPr="002C7C2B" w:rsidRDefault="005E231C" w:rsidP="0082087A">
            <w:pPr>
              <w:rPr>
                <w:b/>
              </w:rPr>
            </w:pPr>
            <w:r w:rsidRPr="002C7C2B">
              <w:rPr>
                <w:b/>
              </w:rPr>
              <w:t>Opiskelija</w:t>
            </w:r>
          </w:p>
        </w:tc>
      </w:tr>
      <w:tr w:rsidR="005E231C" w14:paraId="3E63E850" w14:textId="77777777" w:rsidTr="0082087A">
        <w:trPr>
          <w:trHeight w:val="556"/>
        </w:trPr>
        <w:tc>
          <w:tcPr>
            <w:tcW w:w="4735" w:type="dxa"/>
            <w:tcMar>
              <w:left w:w="57" w:type="dxa"/>
              <w:right w:w="57" w:type="dxa"/>
            </w:tcMar>
          </w:tcPr>
          <w:p w14:paraId="40BCAA46" w14:textId="25BD88E8" w:rsidR="005E231C" w:rsidRPr="003D3C58" w:rsidRDefault="003D3C58" w:rsidP="0082087A">
            <w:pPr>
              <w:rPr>
                <w:szCs w:val="22"/>
              </w:rPr>
            </w:pPr>
            <w:r w:rsidRPr="003D3C58">
              <w:rPr>
                <w:szCs w:val="22"/>
              </w:rPr>
              <w:t>Nimi</w:t>
            </w:r>
          </w:p>
          <w:p w14:paraId="20DD2902" w14:textId="77777777" w:rsidR="005E231C" w:rsidRPr="003D3C58" w:rsidRDefault="005E231C" w:rsidP="0082087A">
            <w:pPr>
              <w:ind w:right="85"/>
              <w:rPr>
                <w:szCs w:val="22"/>
              </w:rPr>
            </w:pPr>
            <w:r w:rsidRPr="003D3C58">
              <w:rPr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3D3C58">
              <w:rPr>
                <w:szCs w:val="22"/>
              </w:rPr>
              <w:instrText xml:space="preserve"> FORMTEXT </w:instrText>
            </w:r>
            <w:r w:rsidRPr="003D3C58">
              <w:rPr>
                <w:szCs w:val="22"/>
              </w:rPr>
            </w:r>
            <w:r w:rsidRPr="003D3C58">
              <w:rPr>
                <w:szCs w:val="22"/>
              </w:rPr>
              <w:fldChar w:fldCharType="separate"/>
            </w:r>
            <w:r w:rsidRPr="003D3C58">
              <w:rPr>
                <w:noProof/>
                <w:szCs w:val="22"/>
              </w:rPr>
              <w:t> </w:t>
            </w:r>
            <w:r w:rsidRPr="003D3C58">
              <w:rPr>
                <w:noProof/>
                <w:szCs w:val="22"/>
              </w:rPr>
              <w:t> </w:t>
            </w:r>
            <w:r w:rsidRPr="003D3C58">
              <w:rPr>
                <w:noProof/>
                <w:szCs w:val="22"/>
              </w:rPr>
              <w:t> </w:t>
            </w:r>
            <w:r w:rsidRPr="003D3C58">
              <w:rPr>
                <w:noProof/>
                <w:szCs w:val="22"/>
              </w:rPr>
              <w:t> </w:t>
            </w:r>
            <w:r w:rsidRPr="003D3C58">
              <w:rPr>
                <w:noProof/>
                <w:szCs w:val="22"/>
              </w:rPr>
              <w:t> </w:t>
            </w:r>
            <w:r w:rsidRPr="003D3C58">
              <w:rPr>
                <w:szCs w:val="22"/>
              </w:rPr>
              <w:fldChar w:fldCharType="end"/>
            </w:r>
            <w:bookmarkEnd w:id="0"/>
          </w:p>
          <w:p w14:paraId="5F7AE294" w14:textId="77777777" w:rsidR="005E231C" w:rsidRPr="003D3C58" w:rsidRDefault="005E231C" w:rsidP="0082087A">
            <w:pPr>
              <w:rPr>
                <w:szCs w:val="22"/>
              </w:rPr>
            </w:pPr>
          </w:p>
          <w:p w14:paraId="08533218" w14:textId="77777777" w:rsidR="005E231C" w:rsidRPr="003D3C58" w:rsidRDefault="005E231C" w:rsidP="0082087A">
            <w:pPr>
              <w:rPr>
                <w:szCs w:val="22"/>
              </w:rPr>
            </w:pPr>
          </w:p>
        </w:tc>
        <w:tc>
          <w:tcPr>
            <w:tcW w:w="4678" w:type="dxa"/>
            <w:tcMar>
              <w:left w:w="57" w:type="dxa"/>
              <w:right w:w="57" w:type="dxa"/>
            </w:tcMar>
          </w:tcPr>
          <w:p w14:paraId="7AB56C87" w14:textId="290097FD" w:rsidR="005E231C" w:rsidRPr="003D3C58" w:rsidRDefault="003D3C58" w:rsidP="0082087A">
            <w:r w:rsidRPr="003D3C58">
              <w:t>Sähköpostiosoite ja puhelinnumero</w:t>
            </w:r>
          </w:p>
          <w:p w14:paraId="1D115E85" w14:textId="77777777" w:rsidR="005E231C" w:rsidRPr="003D3C58" w:rsidRDefault="005E231C" w:rsidP="0082087A">
            <w:r w:rsidRPr="003D3C58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3D3C58">
              <w:instrText xml:space="preserve"> FORMTEXT </w:instrText>
            </w:r>
            <w:r w:rsidRPr="003D3C58">
              <w:fldChar w:fldCharType="separate"/>
            </w:r>
            <w:r w:rsidRPr="003D3C58">
              <w:rPr>
                <w:noProof/>
              </w:rPr>
              <w:t> </w:t>
            </w:r>
            <w:r w:rsidRPr="003D3C58">
              <w:rPr>
                <w:noProof/>
              </w:rPr>
              <w:t> </w:t>
            </w:r>
            <w:r w:rsidRPr="003D3C58">
              <w:rPr>
                <w:noProof/>
              </w:rPr>
              <w:t> </w:t>
            </w:r>
            <w:r w:rsidRPr="003D3C58">
              <w:rPr>
                <w:noProof/>
              </w:rPr>
              <w:t> </w:t>
            </w:r>
            <w:r w:rsidRPr="003D3C58">
              <w:rPr>
                <w:noProof/>
              </w:rPr>
              <w:t> </w:t>
            </w:r>
            <w:r w:rsidRPr="003D3C58">
              <w:fldChar w:fldCharType="end"/>
            </w:r>
            <w:bookmarkEnd w:id="1"/>
          </w:p>
        </w:tc>
      </w:tr>
      <w:tr w:rsidR="005E231C" w14:paraId="7AD22D12" w14:textId="77777777" w:rsidTr="003D3C58">
        <w:trPr>
          <w:trHeight w:val="799"/>
        </w:trPr>
        <w:tc>
          <w:tcPr>
            <w:tcW w:w="4735" w:type="dxa"/>
            <w:tcMar>
              <w:left w:w="57" w:type="dxa"/>
              <w:right w:w="57" w:type="dxa"/>
            </w:tcMar>
          </w:tcPr>
          <w:p w14:paraId="19D4104B" w14:textId="3EED16CB" w:rsidR="005E231C" w:rsidRPr="003D3C58" w:rsidRDefault="00AA189E" w:rsidP="0082087A">
            <w:pPr>
              <w:rPr>
                <w:szCs w:val="22"/>
              </w:rPr>
            </w:pPr>
            <w:r>
              <w:rPr>
                <w:szCs w:val="22"/>
              </w:rPr>
              <w:t>O</w:t>
            </w:r>
            <w:r w:rsidR="001F21F0" w:rsidRPr="003D3C58">
              <w:rPr>
                <w:szCs w:val="22"/>
              </w:rPr>
              <w:t>piskelijanumero</w:t>
            </w:r>
            <w:r>
              <w:rPr>
                <w:szCs w:val="22"/>
              </w:rPr>
              <w:t xml:space="preserve"> (/henkilötunnus)</w:t>
            </w:r>
          </w:p>
          <w:p w14:paraId="7781CECE" w14:textId="77777777" w:rsidR="005E231C" w:rsidRPr="003D3C58" w:rsidRDefault="005E231C" w:rsidP="0082087A">
            <w:pPr>
              <w:rPr>
                <w:szCs w:val="22"/>
              </w:rPr>
            </w:pPr>
            <w:r w:rsidRPr="003D3C58">
              <w:rPr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3D3C58">
              <w:rPr>
                <w:szCs w:val="22"/>
              </w:rPr>
              <w:instrText xml:space="preserve"> FORMTEXT </w:instrText>
            </w:r>
            <w:r w:rsidRPr="003D3C58">
              <w:rPr>
                <w:szCs w:val="22"/>
              </w:rPr>
            </w:r>
            <w:r w:rsidRPr="003D3C58">
              <w:rPr>
                <w:szCs w:val="22"/>
              </w:rPr>
              <w:fldChar w:fldCharType="separate"/>
            </w:r>
            <w:r w:rsidRPr="003D3C58">
              <w:rPr>
                <w:noProof/>
                <w:szCs w:val="22"/>
              </w:rPr>
              <w:t> </w:t>
            </w:r>
            <w:r w:rsidRPr="003D3C58">
              <w:rPr>
                <w:noProof/>
                <w:szCs w:val="22"/>
              </w:rPr>
              <w:t> </w:t>
            </w:r>
            <w:r w:rsidRPr="003D3C58">
              <w:rPr>
                <w:noProof/>
                <w:szCs w:val="22"/>
              </w:rPr>
              <w:t> </w:t>
            </w:r>
            <w:r w:rsidRPr="003D3C58">
              <w:rPr>
                <w:noProof/>
                <w:szCs w:val="22"/>
              </w:rPr>
              <w:t> </w:t>
            </w:r>
            <w:r w:rsidRPr="003D3C58">
              <w:rPr>
                <w:noProof/>
                <w:szCs w:val="22"/>
              </w:rPr>
              <w:t> </w:t>
            </w:r>
            <w:r w:rsidRPr="003D3C58">
              <w:rPr>
                <w:szCs w:val="22"/>
              </w:rPr>
              <w:fldChar w:fldCharType="end"/>
            </w:r>
            <w:bookmarkEnd w:id="2"/>
          </w:p>
        </w:tc>
        <w:tc>
          <w:tcPr>
            <w:tcW w:w="4678" w:type="dxa"/>
            <w:tcMar>
              <w:left w:w="57" w:type="dxa"/>
              <w:right w:w="57" w:type="dxa"/>
            </w:tcMar>
          </w:tcPr>
          <w:p w14:paraId="1E606086" w14:textId="7292BCDA" w:rsidR="003D3C58" w:rsidRPr="003D3C58" w:rsidRDefault="003D3C58" w:rsidP="003D3C58">
            <w:pPr>
              <w:tabs>
                <w:tab w:val="left" w:pos="-1440"/>
              </w:tabs>
              <w:ind w:left="7200" w:right="-220" w:hanging="7200"/>
              <w:rPr>
                <w:rFonts w:cs="Arial"/>
              </w:rPr>
            </w:pPr>
            <w:r w:rsidRPr="003D3C58">
              <w:rPr>
                <w:rFonts w:cs="Arial"/>
              </w:rPr>
              <w:t>Opinto-oikeus myönnetty (pv/kk/vuosi):</w:t>
            </w:r>
          </w:p>
          <w:p w14:paraId="58BA36B9" w14:textId="7263B32B" w:rsidR="005E231C" w:rsidRPr="003D3C58" w:rsidRDefault="005E231C" w:rsidP="0082087A"/>
        </w:tc>
      </w:tr>
      <w:tr w:rsidR="001F21F0" w14:paraId="3427596B" w14:textId="77777777" w:rsidTr="003D3C58">
        <w:trPr>
          <w:trHeight w:val="852"/>
        </w:trPr>
        <w:tc>
          <w:tcPr>
            <w:tcW w:w="9413" w:type="dxa"/>
            <w:gridSpan w:val="2"/>
            <w:tcMar>
              <w:left w:w="57" w:type="dxa"/>
              <w:right w:w="57" w:type="dxa"/>
            </w:tcMar>
          </w:tcPr>
          <w:p w14:paraId="36180FC2" w14:textId="695E3685" w:rsidR="001F21F0" w:rsidRPr="003D3C58" w:rsidRDefault="003D3C58" w:rsidP="001F21F0">
            <w:pPr>
              <w:tabs>
                <w:tab w:val="left" w:pos="-1440"/>
              </w:tabs>
              <w:ind w:left="7200" w:right="-220" w:hanging="7200"/>
              <w:rPr>
                <w:rFonts w:cs="Arial"/>
                <w:szCs w:val="22"/>
              </w:rPr>
            </w:pPr>
            <w:r w:rsidRPr="003D3C58">
              <w:rPr>
                <w:rFonts w:cs="Arial"/>
                <w:szCs w:val="22"/>
              </w:rPr>
              <w:t>Osoite</w:t>
            </w:r>
          </w:p>
          <w:p w14:paraId="6BB5AFD4" w14:textId="77777777" w:rsidR="001F21F0" w:rsidRPr="003D3C58" w:rsidRDefault="001F21F0" w:rsidP="0082087A">
            <w:pPr>
              <w:rPr>
                <w:szCs w:val="22"/>
              </w:rPr>
            </w:pPr>
          </w:p>
        </w:tc>
      </w:tr>
      <w:tr w:rsidR="005E231C" w:rsidRPr="002C7C2B" w14:paraId="11F48618" w14:textId="77777777" w:rsidTr="0082087A">
        <w:tc>
          <w:tcPr>
            <w:tcW w:w="9413" w:type="dxa"/>
            <w:gridSpan w:val="2"/>
          </w:tcPr>
          <w:p w14:paraId="26728211" w14:textId="77777777" w:rsidR="005E231C" w:rsidRPr="002C7C2B" w:rsidRDefault="00462397" w:rsidP="0082087A">
            <w:pPr>
              <w:rPr>
                <w:b/>
              </w:rPr>
            </w:pPr>
            <w:r w:rsidRPr="001C25CE">
              <w:rPr>
                <w:b/>
              </w:rPr>
              <w:t>Haettava</w:t>
            </w:r>
            <w:r w:rsidR="005E231C">
              <w:rPr>
                <w:b/>
              </w:rPr>
              <w:t xml:space="preserve"> </w:t>
            </w:r>
            <w:r w:rsidR="005E231C" w:rsidRPr="002C7C2B">
              <w:rPr>
                <w:b/>
              </w:rPr>
              <w:t>tutkinto</w:t>
            </w:r>
          </w:p>
        </w:tc>
      </w:tr>
      <w:tr w:rsidR="005E231C" w14:paraId="6B1F1598" w14:textId="77777777" w:rsidTr="0082087A">
        <w:trPr>
          <w:trHeight w:val="647"/>
        </w:trPr>
        <w:tc>
          <w:tcPr>
            <w:tcW w:w="9413" w:type="dxa"/>
            <w:gridSpan w:val="2"/>
            <w:vAlign w:val="center"/>
          </w:tcPr>
          <w:p w14:paraId="6CC8F7DF" w14:textId="2D65D03A" w:rsidR="005E231C" w:rsidRDefault="005E231C" w:rsidP="0082087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3"/>
            <w:r>
              <w:t xml:space="preserve"> FL</w:t>
            </w:r>
            <w:r w:rsidR="001F21F0">
              <w:t>-tutkinto,</w:t>
            </w:r>
            <w:r>
              <w:t xml:space="preserve"> johon </w:t>
            </w:r>
            <w:r w:rsidR="00D44DBE">
              <w:t xml:space="preserve">sisältyy sairaalakemistin </w:t>
            </w:r>
            <w:r>
              <w:t>koulutus</w:t>
            </w:r>
          </w:p>
          <w:p w14:paraId="74DA05D8" w14:textId="261B473D" w:rsidR="005E231C" w:rsidRDefault="005E231C" w:rsidP="0082087A"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4"/>
            <w:r>
              <w:t xml:space="preserve"> FL</w:t>
            </w:r>
            <w:r w:rsidR="001F21F0">
              <w:t>-tutkinto,</w:t>
            </w:r>
            <w:r>
              <w:t xml:space="preserve"> johon sisältyy sa</w:t>
            </w:r>
            <w:r w:rsidR="00D44DBE">
              <w:t xml:space="preserve">iraalamikrobiologin </w:t>
            </w:r>
            <w:r>
              <w:t>koulutus</w:t>
            </w:r>
          </w:p>
        </w:tc>
      </w:tr>
      <w:tr w:rsidR="003D3C58" w14:paraId="2E74ADFF" w14:textId="77777777" w:rsidTr="0082087A">
        <w:trPr>
          <w:trHeight w:val="647"/>
        </w:trPr>
        <w:tc>
          <w:tcPr>
            <w:tcW w:w="9413" w:type="dxa"/>
            <w:gridSpan w:val="2"/>
            <w:vAlign w:val="center"/>
          </w:tcPr>
          <w:p w14:paraId="65345BA3" w14:textId="77777777" w:rsidR="003D3C58" w:rsidRDefault="003D3C58" w:rsidP="003D3C58">
            <w:pPr>
              <w:rPr>
                <w:rFonts w:cs="Arial"/>
                <w:b/>
              </w:rPr>
            </w:pPr>
            <w:r w:rsidRPr="003D3C58">
              <w:rPr>
                <w:rFonts w:cs="Arial"/>
                <w:bCs/>
              </w:rPr>
              <w:t>Lisensiaatintutkimuksen nimi ja hyväksymispäivämäärä (tiedekuntaneuvoston kokouspäivä</w:t>
            </w:r>
            <w:r>
              <w:rPr>
                <w:rFonts w:cs="Arial"/>
                <w:b/>
              </w:rPr>
              <w:t>)</w:t>
            </w:r>
          </w:p>
          <w:p w14:paraId="08D3551B" w14:textId="77777777" w:rsidR="003D3C58" w:rsidRDefault="003D3C58" w:rsidP="0082087A"/>
        </w:tc>
      </w:tr>
      <w:tr w:rsidR="005E231C" w14:paraId="7B6663F3" w14:textId="77777777" w:rsidTr="0082087A">
        <w:trPr>
          <w:trHeight w:val="884"/>
        </w:trPr>
        <w:tc>
          <w:tcPr>
            <w:tcW w:w="9413" w:type="dxa"/>
            <w:gridSpan w:val="2"/>
            <w:vAlign w:val="center"/>
          </w:tcPr>
          <w:p w14:paraId="228C583D" w14:textId="77777777" w:rsidR="005E231C" w:rsidRDefault="005E231C" w:rsidP="0082087A">
            <w:r>
              <w:t>Mikäli filosofian lisensiaatin tai tohtorin tutkinto suoritettu aiemmin</w:t>
            </w:r>
          </w:p>
          <w:p w14:paraId="7D21E4EA" w14:textId="0B28AED9" w:rsidR="005E231C" w:rsidRDefault="005E231C" w:rsidP="0082087A">
            <w:pPr>
              <w:ind w:left="375" w:hanging="375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5"/>
            <w:r w:rsidR="00D44DBE">
              <w:t xml:space="preserve"> sairaalakemistin </w:t>
            </w:r>
            <w:r w:rsidR="001F21F0">
              <w:t>erikoistumiskoulutus</w:t>
            </w:r>
          </w:p>
          <w:p w14:paraId="1857CD29" w14:textId="7E634DDC" w:rsidR="005E231C" w:rsidRDefault="005E231C" w:rsidP="0082087A">
            <w:pPr>
              <w:ind w:left="375" w:hanging="375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4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6"/>
            <w:r>
              <w:t xml:space="preserve"> sa</w:t>
            </w:r>
            <w:r w:rsidR="00D44DBE">
              <w:t xml:space="preserve">iraalamikrobiologin </w:t>
            </w:r>
            <w:r w:rsidR="001F21F0">
              <w:t>erikoistumiskoulutus</w:t>
            </w:r>
          </w:p>
        </w:tc>
      </w:tr>
      <w:tr w:rsidR="00AA189E" w14:paraId="246B342E" w14:textId="77777777" w:rsidTr="00AA189E">
        <w:trPr>
          <w:trHeight w:val="257"/>
        </w:trPr>
        <w:tc>
          <w:tcPr>
            <w:tcW w:w="9413" w:type="dxa"/>
            <w:gridSpan w:val="2"/>
            <w:vAlign w:val="center"/>
          </w:tcPr>
          <w:p w14:paraId="7495730A" w14:textId="57B45F9E" w:rsidR="00AA189E" w:rsidRPr="00AA189E" w:rsidRDefault="00AA189E" w:rsidP="0082087A">
            <w:pPr>
              <w:rPr>
                <w:b/>
                <w:bCs/>
              </w:rPr>
            </w:pPr>
            <w:r w:rsidRPr="00AA189E">
              <w:rPr>
                <w:b/>
                <w:bCs/>
              </w:rPr>
              <w:t>Todistuksen toimitustapa</w:t>
            </w:r>
          </w:p>
        </w:tc>
      </w:tr>
      <w:tr w:rsidR="00AA189E" w14:paraId="6D519F12" w14:textId="77777777" w:rsidTr="00A32446">
        <w:trPr>
          <w:trHeight w:val="701"/>
        </w:trPr>
        <w:tc>
          <w:tcPr>
            <w:tcW w:w="9413" w:type="dxa"/>
            <w:gridSpan w:val="2"/>
            <w:vAlign w:val="center"/>
          </w:tcPr>
          <w:p w14:paraId="5A8C109C" w14:textId="284765D8" w:rsidR="00AA189E" w:rsidRDefault="00AA189E" w:rsidP="00AA189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2"/>
                <w:lang w:eastAsia="en-US"/>
              </w:rPr>
            </w:pPr>
            <w:r w:rsidRPr="00AA189E">
              <w:rPr>
                <w:rFonts w:cs="Arial"/>
                <w:szCs w:val="22"/>
                <w:lang w:eastAsia="en-US"/>
              </w:rPr>
              <w:fldChar w:fldCharType="begin">
                <w:ffData>
                  <w:name w:val="Valin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Valinta4"/>
            <w:r w:rsidRPr="00AA189E">
              <w:rPr>
                <w:rFonts w:cs="Arial"/>
                <w:szCs w:val="22"/>
                <w:lang w:eastAsia="en-US"/>
              </w:rPr>
              <w:instrText xml:space="preserve"> FORMCHECKBOX </w:instrText>
            </w:r>
            <w:r w:rsidR="00000000">
              <w:rPr>
                <w:rFonts w:cs="Arial"/>
                <w:szCs w:val="22"/>
                <w:lang w:eastAsia="en-US"/>
              </w:rPr>
            </w:r>
            <w:r w:rsidR="00000000">
              <w:rPr>
                <w:rFonts w:cs="Arial"/>
                <w:szCs w:val="22"/>
                <w:lang w:eastAsia="en-US"/>
              </w:rPr>
              <w:fldChar w:fldCharType="separate"/>
            </w:r>
            <w:r w:rsidRPr="00AA189E">
              <w:rPr>
                <w:rFonts w:cs="Arial"/>
                <w:szCs w:val="22"/>
                <w:lang w:eastAsia="en-US"/>
              </w:rPr>
              <w:fldChar w:fldCharType="end"/>
            </w:r>
            <w:bookmarkEnd w:id="7"/>
            <w:r>
              <w:rPr>
                <w:rFonts w:cs="Arial"/>
                <w:szCs w:val="22"/>
                <w:lang w:eastAsia="en-US"/>
              </w:rPr>
              <w:t xml:space="preserve"> </w:t>
            </w:r>
            <w:r w:rsidRPr="00AA189E">
              <w:rPr>
                <w:rFonts w:cs="Arial"/>
                <w:szCs w:val="22"/>
                <w:lang w:eastAsia="en-US"/>
              </w:rPr>
              <w:t>Haluan todistuksen postitse (toimitetaan 1</w:t>
            </w:r>
            <w:r w:rsidR="004371CD">
              <w:rPr>
                <w:rFonts w:cs="Arial"/>
                <w:szCs w:val="22"/>
                <w:lang w:eastAsia="en-US"/>
              </w:rPr>
              <w:t>.</w:t>
            </w:r>
            <w:r w:rsidRPr="00AA189E">
              <w:rPr>
                <w:rFonts w:cs="Arial"/>
                <w:szCs w:val="22"/>
                <w:lang w:eastAsia="en-US"/>
              </w:rPr>
              <w:t xml:space="preserve"> luokan kirjeenä) </w:t>
            </w:r>
          </w:p>
          <w:p w14:paraId="668DE9DD" w14:textId="584E7470" w:rsidR="00AA189E" w:rsidRPr="00A32446" w:rsidRDefault="00AA189E" w:rsidP="00A32446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2"/>
                <w:lang w:eastAsia="en-US"/>
              </w:rPr>
            </w:pPr>
            <w:r w:rsidRPr="00AA189E">
              <w:rPr>
                <w:rFonts w:cs="Arial"/>
                <w:szCs w:val="22"/>
                <w:lang w:eastAsia="en-US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Valinta3"/>
            <w:r w:rsidRPr="00AA189E">
              <w:rPr>
                <w:rFonts w:cs="Arial"/>
                <w:szCs w:val="22"/>
                <w:lang w:eastAsia="en-US"/>
              </w:rPr>
              <w:instrText xml:space="preserve"> FORMCHECKBOX </w:instrText>
            </w:r>
            <w:r w:rsidR="00000000">
              <w:rPr>
                <w:rFonts w:cs="Arial"/>
                <w:szCs w:val="22"/>
                <w:lang w:eastAsia="en-US"/>
              </w:rPr>
            </w:r>
            <w:r w:rsidR="00000000">
              <w:rPr>
                <w:rFonts w:cs="Arial"/>
                <w:szCs w:val="22"/>
                <w:lang w:eastAsia="en-US"/>
              </w:rPr>
              <w:fldChar w:fldCharType="separate"/>
            </w:r>
            <w:r w:rsidRPr="00AA189E">
              <w:rPr>
                <w:rFonts w:cs="Arial"/>
                <w:szCs w:val="22"/>
                <w:lang w:eastAsia="en-US"/>
              </w:rPr>
              <w:fldChar w:fldCharType="end"/>
            </w:r>
            <w:bookmarkEnd w:id="8"/>
            <w:r w:rsidRPr="00AA189E">
              <w:rPr>
                <w:rFonts w:cs="Arial"/>
                <w:szCs w:val="22"/>
                <w:lang w:eastAsia="en-US"/>
              </w:rPr>
              <w:t xml:space="preserve"> Tulen hakemaan todistuksen lääketieteellisen tiedekunnan opintotoimistosta</w:t>
            </w:r>
          </w:p>
        </w:tc>
      </w:tr>
      <w:tr w:rsidR="00A32446" w14:paraId="7703C54A" w14:textId="77777777" w:rsidTr="00A32446">
        <w:trPr>
          <w:trHeight w:val="271"/>
        </w:trPr>
        <w:tc>
          <w:tcPr>
            <w:tcW w:w="9413" w:type="dxa"/>
            <w:gridSpan w:val="2"/>
            <w:vAlign w:val="center"/>
          </w:tcPr>
          <w:p w14:paraId="05A3C686" w14:textId="0E0EF705" w:rsidR="00A32446" w:rsidRPr="00A32446" w:rsidRDefault="00A32446" w:rsidP="00AA189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Cs w:val="22"/>
                <w:lang w:eastAsia="en-US"/>
              </w:rPr>
            </w:pPr>
            <w:r w:rsidRPr="00A32446">
              <w:rPr>
                <w:rFonts w:cs="Arial"/>
                <w:b/>
                <w:bCs/>
                <w:szCs w:val="22"/>
                <w:lang w:eastAsia="en-US"/>
              </w:rPr>
              <w:t>Päiväys ja hakijan allekirjoitus</w:t>
            </w:r>
          </w:p>
        </w:tc>
      </w:tr>
      <w:tr w:rsidR="00A32446" w14:paraId="50DA40DD" w14:textId="77777777" w:rsidTr="00A32446">
        <w:trPr>
          <w:trHeight w:val="1398"/>
        </w:trPr>
        <w:tc>
          <w:tcPr>
            <w:tcW w:w="9413" w:type="dxa"/>
            <w:gridSpan w:val="2"/>
            <w:vAlign w:val="center"/>
          </w:tcPr>
          <w:p w14:paraId="5335C52D" w14:textId="77777777" w:rsidR="00A32446" w:rsidRPr="00A32446" w:rsidRDefault="00A32446" w:rsidP="00AA189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Cs w:val="22"/>
                <w:lang w:eastAsia="en-US"/>
              </w:rPr>
            </w:pPr>
          </w:p>
        </w:tc>
      </w:tr>
    </w:tbl>
    <w:p w14:paraId="0D006FB7" w14:textId="64CA677E" w:rsidR="00AA189E" w:rsidRDefault="00AA189E" w:rsidP="00AA189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 w:val="20"/>
          <w:lang w:eastAsia="en-US"/>
        </w:rPr>
      </w:pPr>
    </w:p>
    <w:p w14:paraId="43F12676" w14:textId="155D66F8" w:rsidR="00AA189E" w:rsidRDefault="00AA189E" w:rsidP="00AA189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 w:val="20"/>
          <w:lang w:eastAsia="en-US"/>
        </w:rPr>
      </w:pPr>
    </w:p>
    <w:p w14:paraId="3B43F35D" w14:textId="38DC0443" w:rsidR="00AA189E" w:rsidRDefault="00AA189E" w:rsidP="00AA189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 w:val="20"/>
          <w:lang w:eastAsia="en-US"/>
        </w:rPr>
      </w:pPr>
    </w:p>
    <w:p w14:paraId="6B9C5122" w14:textId="66E17A8A" w:rsidR="00AA189E" w:rsidRDefault="00AA189E" w:rsidP="00AA189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 w:val="20"/>
          <w:lang w:eastAsia="en-US"/>
        </w:rPr>
      </w:pPr>
    </w:p>
    <w:p w14:paraId="6023B9B7" w14:textId="77777777" w:rsidR="00AA189E" w:rsidRPr="00AA189E" w:rsidRDefault="00AA189E" w:rsidP="00AA189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 w:val="20"/>
          <w:lang w:eastAsia="en-US"/>
        </w:rPr>
      </w:pPr>
    </w:p>
    <w:p w14:paraId="471B6F9A" w14:textId="2F26AEDC" w:rsidR="008D15DE" w:rsidRPr="00003467" w:rsidRDefault="00003467" w:rsidP="00003467">
      <w:pPr>
        <w:pStyle w:val="Heading1"/>
        <w:numPr>
          <w:ilvl w:val="0"/>
          <w:numId w:val="0"/>
        </w:numPr>
        <w:ind w:left="431" w:hanging="431"/>
      </w:pPr>
      <w:r>
        <w:lastRenderedPageBreak/>
        <w:t>1</w:t>
      </w:r>
      <w:r w:rsidR="00940F98">
        <w:t>.</w:t>
      </w:r>
      <w:r>
        <w:t xml:space="preserve"> </w:t>
      </w:r>
      <w:r w:rsidRPr="00003467">
        <w:t xml:space="preserve">Sairaalakemistin </w:t>
      </w:r>
      <w:r>
        <w:t xml:space="preserve">tai -mikrobiologin </w:t>
      </w:r>
      <w:r w:rsidRPr="00003467">
        <w:t>koulutus</w:t>
      </w:r>
    </w:p>
    <w:p w14:paraId="30902B77" w14:textId="25E03054" w:rsidR="008D15DE" w:rsidRDefault="008D15DE" w:rsidP="00530DD2">
      <w:pPr>
        <w:pStyle w:val="BodyText"/>
      </w:pPr>
    </w:p>
    <w:p w14:paraId="020476CB" w14:textId="77777777" w:rsidR="008D15DE" w:rsidRPr="008D15DE" w:rsidRDefault="008D15DE" w:rsidP="00003467">
      <w:pPr>
        <w:pStyle w:val="Heading2"/>
        <w:numPr>
          <w:ilvl w:val="0"/>
          <w:numId w:val="0"/>
        </w:numPr>
        <w:rPr>
          <w:lang w:eastAsia="en-US"/>
        </w:rPr>
      </w:pPr>
      <w:r w:rsidRPr="00003467">
        <w:rPr>
          <w:sz w:val="22"/>
          <w:szCs w:val="18"/>
          <w:lang w:eastAsia="en-US"/>
        </w:rPr>
        <w:t>OHJEET PALVELUIDEN HYVÄKSYMISELLE</w:t>
      </w:r>
      <w:r w:rsidRPr="008D15DE">
        <w:rPr>
          <w:lang w:eastAsia="en-US"/>
        </w:rPr>
        <w:t>:</w:t>
      </w:r>
    </w:p>
    <w:p w14:paraId="004E0086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left="7200" w:right="-220" w:hanging="7200"/>
        <w:rPr>
          <w:rFonts w:cs="Arial"/>
          <w:szCs w:val="22"/>
          <w:lang w:eastAsia="en-US"/>
        </w:rPr>
      </w:pPr>
    </w:p>
    <w:p w14:paraId="4B76BFB1" w14:textId="48C7E6C2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Cs w:val="22"/>
          <w:lang w:eastAsia="en-US"/>
        </w:rPr>
      </w:pPr>
      <w:r w:rsidRPr="008D15DE">
        <w:rPr>
          <w:rFonts w:cs="Arial"/>
          <w:szCs w:val="22"/>
          <w:lang w:eastAsia="en-US"/>
        </w:rPr>
        <w:t>Lyhin erikoistumiskoulutukseksi hyväksyttävä yksittäinen palvelujakso on</w:t>
      </w:r>
      <w:r w:rsidR="00B54863">
        <w:rPr>
          <w:rFonts w:cs="Arial"/>
          <w:szCs w:val="22"/>
          <w:lang w:eastAsia="en-US"/>
        </w:rPr>
        <w:t xml:space="preserve"> pääasiassa</w:t>
      </w:r>
      <w:r w:rsidRPr="008D15DE">
        <w:rPr>
          <w:rFonts w:cs="Arial"/>
          <w:szCs w:val="22"/>
          <w:lang w:eastAsia="en-US"/>
        </w:rPr>
        <w:t xml:space="preserve"> yksi kuukausi (kalenterikuukausi tai 30 päivää).</w:t>
      </w:r>
    </w:p>
    <w:p w14:paraId="25A4BDD1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Cs w:val="22"/>
          <w:lang w:eastAsia="en-US"/>
        </w:rPr>
      </w:pPr>
    </w:p>
    <w:p w14:paraId="3C12C04F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Cs w:val="22"/>
          <w:lang w:eastAsia="en-US"/>
        </w:rPr>
      </w:pPr>
      <w:r w:rsidRPr="008D15DE">
        <w:rPr>
          <w:rFonts w:cs="Arial"/>
          <w:szCs w:val="22"/>
          <w:lang w:eastAsia="en-US"/>
        </w:rPr>
        <w:t>Erikoistumiskoulutus suoritetaan ensisijaisesti kokopäivätyössä. Koulutusohjelman vastuuhenkilön harkinnan mukaan voidaan koulutukseen hyväksyä myös osa-aikaista palvelua, jos osa-aikainen palvelu on viikoittain vähintään 50 % kokoaikaisesta palvelusta. Tällöin koulutusaika vastaavasti pitenee.</w:t>
      </w:r>
    </w:p>
    <w:p w14:paraId="3668782F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Cs w:val="22"/>
          <w:lang w:eastAsia="en-US"/>
        </w:rPr>
      </w:pPr>
    </w:p>
    <w:p w14:paraId="60D7629D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Cs w:val="22"/>
          <w:lang w:eastAsia="en-US"/>
        </w:rPr>
      </w:pPr>
      <w:r w:rsidRPr="008D15DE">
        <w:rPr>
          <w:rFonts w:cs="Arial"/>
          <w:szCs w:val="22"/>
          <w:lang w:eastAsia="en-US"/>
        </w:rPr>
        <w:t>Kunakin koulutusvuonna sairaudesta tai muusta pätevästä syystä pidetystä virkavapaudesta, äitiys-, isyys- ja vanhempainlomasta tai opintovapaasta tentin lukua varten voidaan lukea koulutukseen yhteensä yksi kuukausi, mikäli virkamääräys on voimassa. Yksityisasian vuoksi otettu virkavapaus pidentää palvelua virkavapauden ajan.</w:t>
      </w:r>
    </w:p>
    <w:p w14:paraId="41EEFC13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Cs w:val="22"/>
          <w:lang w:eastAsia="en-US"/>
        </w:rPr>
      </w:pPr>
    </w:p>
    <w:p w14:paraId="084932FB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Cs w:val="22"/>
          <w:lang w:eastAsia="en-US"/>
        </w:rPr>
      </w:pPr>
      <w:r w:rsidRPr="008D15DE">
        <w:rPr>
          <w:rFonts w:cs="Arial"/>
          <w:szCs w:val="22"/>
          <w:lang w:eastAsia="en-US"/>
        </w:rPr>
        <w:t>Koulutukseen kuuluvat palvelut sekä teoreettisen kurssimuotoisen koulutuksen kurssit vanhenevat kymmenessä (10) vuodessa. Pätevyyskuulustelu vanhenee neljässä (4) vuodessa. Erityisestä syystä erikoistuva voi saada pidennystä suoritustensa voimassaoloon (esim. äitiys- ja vanhempainloma). Hoitovapaan osalta palvelujen vanhenemisessa voidaan pidennyksenä huomioida äitiys- ja vanhempainrahaan oikeuttava aika (noin yksi vuosi).</w:t>
      </w:r>
    </w:p>
    <w:p w14:paraId="7B3584FF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Cs w:val="22"/>
          <w:lang w:eastAsia="en-US"/>
        </w:rPr>
      </w:pPr>
    </w:p>
    <w:p w14:paraId="4F3C2538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left="1440" w:hanging="1440"/>
        <w:rPr>
          <w:rFonts w:cs="Arial"/>
          <w:szCs w:val="22"/>
          <w:lang w:eastAsia="en-US"/>
        </w:rPr>
      </w:pPr>
      <w:r w:rsidRPr="008D15DE">
        <w:rPr>
          <w:rFonts w:cs="Arial"/>
          <w:szCs w:val="22"/>
          <w:lang w:eastAsia="en-US"/>
        </w:rPr>
        <w:t>Hakemuksen liitteiksi:</w:t>
      </w:r>
    </w:p>
    <w:p w14:paraId="516CB57A" w14:textId="77777777" w:rsidR="008D15DE" w:rsidRPr="008D15DE" w:rsidRDefault="008D15DE" w:rsidP="008D15DE">
      <w:pPr>
        <w:widowControl w:val="0"/>
        <w:numPr>
          <w:ilvl w:val="0"/>
          <w:numId w:val="20"/>
        </w:numPr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rPr>
          <w:rFonts w:cs="Arial"/>
          <w:szCs w:val="22"/>
          <w:u w:val="single"/>
          <w:lang w:eastAsia="en-US"/>
        </w:rPr>
      </w:pPr>
      <w:r w:rsidRPr="008D15DE">
        <w:rPr>
          <w:rFonts w:cs="Arial"/>
          <w:szCs w:val="22"/>
          <w:lang w:eastAsia="en-US"/>
        </w:rPr>
        <w:t xml:space="preserve">Nimikirjanote tai palvelutodistukset, joista </w:t>
      </w:r>
      <w:r w:rsidRPr="008D15DE">
        <w:rPr>
          <w:rFonts w:cs="Arial"/>
          <w:b/>
          <w:bCs/>
          <w:szCs w:val="22"/>
          <w:u w:val="single"/>
          <w:lang w:eastAsia="en-US"/>
        </w:rPr>
        <w:t>täytyy ehdottomasti ilmetä kohta poissaolot/virankeskeytykset</w:t>
      </w:r>
      <w:r w:rsidRPr="008D15DE">
        <w:rPr>
          <w:rFonts w:cs="Arial"/>
          <w:bCs/>
          <w:szCs w:val="22"/>
          <w:lang w:eastAsia="en-US"/>
        </w:rPr>
        <w:t xml:space="preserve"> (vaikka niitä ei olisi)</w:t>
      </w:r>
    </w:p>
    <w:p w14:paraId="798DB028" w14:textId="14D36D46" w:rsidR="008D15DE" w:rsidRPr="008D15DE" w:rsidRDefault="008D15DE" w:rsidP="008D15DE">
      <w:pPr>
        <w:widowControl w:val="0"/>
        <w:numPr>
          <w:ilvl w:val="0"/>
          <w:numId w:val="20"/>
        </w:numPr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rPr>
          <w:rFonts w:cs="Arial"/>
          <w:szCs w:val="22"/>
          <w:lang w:val="en-US" w:eastAsia="en-US"/>
        </w:rPr>
      </w:pPr>
      <w:r w:rsidRPr="008D15DE">
        <w:rPr>
          <w:rFonts w:cs="Arial"/>
          <w:szCs w:val="22"/>
          <w:lang w:eastAsia="en-US"/>
        </w:rPr>
        <w:t>Todistukset teoreettisesta kurssimuotoisesta koulutuksesta</w:t>
      </w:r>
    </w:p>
    <w:p w14:paraId="4BABDE2D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Cs w:val="22"/>
          <w:lang w:eastAsia="en-US"/>
        </w:rPr>
      </w:pPr>
    </w:p>
    <w:p w14:paraId="1B7730B4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b/>
          <w:szCs w:val="22"/>
          <w:lang w:eastAsia="en-US"/>
        </w:rPr>
      </w:pPr>
    </w:p>
    <w:p w14:paraId="46942063" w14:textId="401E6A04" w:rsidR="008D15DE" w:rsidRPr="00003467" w:rsidRDefault="008D15DE" w:rsidP="00003467">
      <w:pPr>
        <w:pStyle w:val="Heading2"/>
        <w:numPr>
          <w:ilvl w:val="0"/>
          <w:numId w:val="0"/>
        </w:numPr>
        <w:rPr>
          <w:sz w:val="22"/>
          <w:szCs w:val="18"/>
          <w:lang w:eastAsia="en-US"/>
        </w:rPr>
      </w:pPr>
      <w:r w:rsidRPr="00003467">
        <w:rPr>
          <w:sz w:val="22"/>
          <w:szCs w:val="18"/>
          <w:lang w:eastAsia="en-US"/>
        </w:rPr>
        <w:t xml:space="preserve">YLEISKOULUTUS (1 VUOSI) </w:t>
      </w:r>
    </w:p>
    <w:p w14:paraId="271E3972" w14:textId="77777777" w:rsidR="008D15DE" w:rsidRDefault="008D15DE" w:rsidP="009C5E71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left="7200" w:right="-220" w:hanging="7200"/>
        <w:rPr>
          <w:rFonts w:cs="Arial"/>
          <w:bCs/>
          <w:szCs w:val="22"/>
          <w:lang w:eastAsia="en-US"/>
        </w:rPr>
      </w:pPr>
      <w:r w:rsidRPr="008D15DE">
        <w:rPr>
          <w:rFonts w:cs="Arial"/>
          <w:bCs/>
          <w:szCs w:val="22"/>
          <w:lang w:eastAsia="en-US"/>
        </w:rPr>
        <w:t>(HUOM! Koskee vain sairaalakemistin erikoistumiskoulutusta</w:t>
      </w:r>
      <w:r w:rsidR="009C5E71">
        <w:rPr>
          <w:rFonts w:cs="Arial"/>
          <w:bCs/>
          <w:szCs w:val="22"/>
          <w:lang w:eastAsia="en-US"/>
        </w:rPr>
        <w:t>)</w:t>
      </w:r>
    </w:p>
    <w:p w14:paraId="15A0A71B" w14:textId="77777777" w:rsidR="009C5E71" w:rsidRDefault="009C5E71" w:rsidP="000F48DA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right="-220"/>
        <w:rPr>
          <w:rFonts w:cs="Arial"/>
          <w:bCs/>
          <w:szCs w:val="22"/>
          <w:lang w:eastAsia="en-US"/>
        </w:rPr>
      </w:pPr>
    </w:p>
    <w:p w14:paraId="4157FF22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ind w:right="-220"/>
        <w:rPr>
          <w:rFonts w:cs="Arial"/>
          <w:sz w:val="20"/>
          <w:u w:val="single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5"/>
        <w:gridCol w:w="2324"/>
        <w:gridCol w:w="2328"/>
        <w:gridCol w:w="2337"/>
      </w:tblGrid>
      <w:tr w:rsidR="008D15DE" w:rsidRPr="008D15DE" w14:paraId="6F07332D" w14:textId="77777777" w:rsidTr="009D230B">
        <w:tc>
          <w:tcPr>
            <w:tcW w:w="2411" w:type="dxa"/>
          </w:tcPr>
          <w:p w14:paraId="67D10CA7" w14:textId="547FDBBE" w:rsidR="000F48DA" w:rsidRPr="008D15DE" w:rsidRDefault="000F48DA" w:rsidP="000F48DA">
            <w:pPr>
              <w:widowControl w:val="0"/>
              <w:tabs>
                <w:tab w:val="clear" w:pos="1304"/>
                <w:tab w:val="clear" w:pos="2608"/>
                <w:tab w:val="clear" w:pos="3912"/>
                <w:tab w:val="left" w:pos="-1440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  <w:r w:rsidRPr="008D15DE">
              <w:rPr>
                <w:rFonts w:cs="Arial"/>
                <w:sz w:val="20"/>
                <w:lang w:eastAsia="en-US"/>
              </w:rPr>
              <w:t xml:space="preserve">Palvelupaikka                                                                              </w:t>
            </w:r>
          </w:p>
          <w:p w14:paraId="67E3812F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1DDFCD01" w14:textId="3C6C0EA3" w:rsidR="008D15DE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  <w:r w:rsidRPr="008D15DE">
              <w:rPr>
                <w:rFonts w:cs="Arial"/>
                <w:sz w:val="20"/>
                <w:lang w:eastAsia="en-US"/>
              </w:rPr>
              <w:t>Aikaväli</w:t>
            </w:r>
          </w:p>
        </w:tc>
        <w:tc>
          <w:tcPr>
            <w:tcW w:w="2411" w:type="dxa"/>
          </w:tcPr>
          <w:p w14:paraId="2DC86C8A" w14:textId="06695D38" w:rsidR="008D15DE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  <w:r w:rsidRPr="008D15DE">
              <w:rPr>
                <w:rFonts w:cs="Arial"/>
                <w:sz w:val="20"/>
                <w:lang w:eastAsia="en-US"/>
              </w:rPr>
              <w:t>Kesto (</w:t>
            </w:r>
            <w:proofErr w:type="spellStart"/>
            <w:proofErr w:type="gramStart"/>
            <w:r w:rsidRPr="008D15DE">
              <w:rPr>
                <w:rFonts w:cs="Arial"/>
                <w:sz w:val="20"/>
                <w:lang w:eastAsia="en-US"/>
              </w:rPr>
              <w:t>v,kk</w:t>
            </w:r>
            <w:proofErr w:type="gramEnd"/>
            <w:r w:rsidRPr="008D15DE">
              <w:rPr>
                <w:rFonts w:cs="Arial"/>
                <w:sz w:val="20"/>
                <w:lang w:eastAsia="en-US"/>
              </w:rPr>
              <w:t>,pv</w:t>
            </w:r>
            <w:proofErr w:type="spellEnd"/>
            <w:r w:rsidRPr="008D15DE">
              <w:rPr>
                <w:rFonts w:cs="Arial"/>
                <w:sz w:val="20"/>
                <w:lang w:eastAsia="en-US"/>
              </w:rPr>
              <w:t xml:space="preserve">)  </w:t>
            </w:r>
          </w:p>
        </w:tc>
        <w:tc>
          <w:tcPr>
            <w:tcW w:w="2411" w:type="dxa"/>
          </w:tcPr>
          <w:p w14:paraId="7CF8C76A" w14:textId="481DEADB" w:rsidR="008D15DE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  <w:r w:rsidRPr="008D15DE">
              <w:rPr>
                <w:rFonts w:cs="Arial"/>
                <w:sz w:val="20"/>
                <w:lang w:eastAsia="en-US"/>
              </w:rPr>
              <w:t>Poissaolot (kk, pv)</w:t>
            </w:r>
          </w:p>
        </w:tc>
      </w:tr>
      <w:tr w:rsidR="000F48DA" w:rsidRPr="008D15DE" w14:paraId="26AD7793" w14:textId="77777777" w:rsidTr="009D230B">
        <w:tc>
          <w:tcPr>
            <w:tcW w:w="2411" w:type="dxa"/>
          </w:tcPr>
          <w:p w14:paraId="08140CBB" w14:textId="77777777" w:rsidR="000F48DA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043918B6" w14:textId="77777777" w:rsidR="000F48DA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1D75A921" w14:textId="77777777" w:rsidR="000F48DA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45E61481" w14:textId="77777777" w:rsidR="000F48DA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</w:tr>
      <w:tr w:rsidR="008D15DE" w:rsidRPr="008D15DE" w14:paraId="602ECB2A" w14:textId="77777777" w:rsidTr="009D230B">
        <w:tc>
          <w:tcPr>
            <w:tcW w:w="2411" w:type="dxa"/>
          </w:tcPr>
          <w:p w14:paraId="0243475A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6A1500DD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42CF0ED4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1C78C51E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</w:tr>
      <w:tr w:rsidR="008D15DE" w:rsidRPr="008D15DE" w14:paraId="4332ED0A" w14:textId="77777777" w:rsidTr="009D230B">
        <w:tc>
          <w:tcPr>
            <w:tcW w:w="2411" w:type="dxa"/>
          </w:tcPr>
          <w:p w14:paraId="7E34FE18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5204D7E1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1EDAA1A4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4477CE52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</w:tr>
      <w:tr w:rsidR="008D15DE" w:rsidRPr="008D15DE" w14:paraId="0C3162C7" w14:textId="77777777" w:rsidTr="009D230B">
        <w:tc>
          <w:tcPr>
            <w:tcW w:w="2411" w:type="dxa"/>
          </w:tcPr>
          <w:p w14:paraId="13BC7CE4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410FEBA7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1AD041AF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42748C26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</w:tr>
      <w:tr w:rsidR="008D15DE" w:rsidRPr="008D15DE" w14:paraId="6467F7C9" w14:textId="77777777" w:rsidTr="009D230B">
        <w:tc>
          <w:tcPr>
            <w:tcW w:w="2411" w:type="dxa"/>
          </w:tcPr>
          <w:p w14:paraId="5DA71F05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6F5DDB87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7EBBCCA4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05A6A080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</w:tr>
      <w:tr w:rsidR="008D15DE" w:rsidRPr="008D15DE" w14:paraId="0EB1D62D" w14:textId="77777777" w:rsidTr="009D230B">
        <w:tc>
          <w:tcPr>
            <w:tcW w:w="2411" w:type="dxa"/>
          </w:tcPr>
          <w:p w14:paraId="0399B716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3B116B09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2643F9E9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18D7179E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</w:tr>
      <w:tr w:rsidR="008D15DE" w:rsidRPr="008D15DE" w14:paraId="54551F8A" w14:textId="77777777" w:rsidTr="009D230B">
        <w:tc>
          <w:tcPr>
            <w:tcW w:w="2411" w:type="dxa"/>
          </w:tcPr>
          <w:p w14:paraId="577244A7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55C09F5F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59AEDE25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248D1B18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</w:tr>
      <w:tr w:rsidR="008D15DE" w:rsidRPr="008D15DE" w14:paraId="054602F2" w14:textId="77777777" w:rsidTr="009D230B">
        <w:tc>
          <w:tcPr>
            <w:tcW w:w="2411" w:type="dxa"/>
          </w:tcPr>
          <w:p w14:paraId="60A7D755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21FCCECB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7A95FF55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  <w:tc>
          <w:tcPr>
            <w:tcW w:w="2411" w:type="dxa"/>
          </w:tcPr>
          <w:p w14:paraId="67716BEB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ind w:right="-220"/>
              <w:rPr>
                <w:rFonts w:cs="Arial"/>
                <w:sz w:val="20"/>
                <w:u w:val="single"/>
                <w:lang w:eastAsia="en-US"/>
              </w:rPr>
            </w:pPr>
          </w:p>
        </w:tc>
      </w:tr>
    </w:tbl>
    <w:p w14:paraId="6B8DDE64" w14:textId="4C7D0567" w:rsid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ind w:left="4320"/>
        <w:rPr>
          <w:rFonts w:cs="Arial"/>
          <w:sz w:val="20"/>
          <w:lang w:eastAsia="en-US"/>
        </w:rPr>
      </w:pPr>
    </w:p>
    <w:p w14:paraId="184E2AFC" w14:textId="7AE74530" w:rsidR="008D15DE" w:rsidRPr="008D15DE" w:rsidRDefault="009C5E71" w:rsidP="009C5E71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right="-220"/>
        <w:rPr>
          <w:rFonts w:cs="Arial"/>
          <w:sz w:val="20"/>
          <w:lang w:eastAsia="en-US"/>
        </w:rPr>
      </w:pPr>
      <w:r>
        <w:rPr>
          <w:rFonts w:cs="Arial"/>
          <w:sz w:val="20"/>
          <w:lang w:eastAsia="en-US"/>
        </w:rPr>
        <w:t>Palvelua y</w:t>
      </w:r>
      <w:r w:rsidR="008D15DE" w:rsidRPr="008D15DE">
        <w:rPr>
          <w:rFonts w:cs="Arial"/>
          <w:sz w:val="20"/>
          <w:lang w:eastAsia="en-US"/>
        </w:rPr>
        <w:t xml:space="preserve">hteensä </w:t>
      </w:r>
      <w:r>
        <w:rPr>
          <w:rFonts w:cs="Arial"/>
          <w:sz w:val="20"/>
          <w:lang w:eastAsia="en-US"/>
        </w:rPr>
        <w:t>____ v, ____ kk, ____ pv</w:t>
      </w:r>
    </w:p>
    <w:p w14:paraId="3BC39D4A" w14:textId="77777777" w:rsidR="009C5E71" w:rsidRDefault="009C5E71" w:rsidP="009C5E71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right="-220"/>
        <w:rPr>
          <w:rFonts w:cs="Arial"/>
          <w:sz w:val="20"/>
          <w:lang w:eastAsia="en-US"/>
        </w:rPr>
      </w:pPr>
    </w:p>
    <w:p w14:paraId="4C5FA6F8" w14:textId="77777777" w:rsidR="00003467" w:rsidRDefault="008D15DE" w:rsidP="009C5E71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right="-220"/>
        <w:rPr>
          <w:rFonts w:cs="Arial"/>
          <w:sz w:val="20"/>
          <w:lang w:eastAsia="en-US"/>
        </w:rPr>
      </w:pPr>
      <w:r w:rsidRPr="008D15DE">
        <w:rPr>
          <w:rFonts w:cs="Arial"/>
          <w:sz w:val="20"/>
          <w:lang w:eastAsia="en-US"/>
        </w:rPr>
        <w:t xml:space="preserve">Hyväksyttävä koulutusaika </w:t>
      </w:r>
      <w:r w:rsidR="009C5E71">
        <w:rPr>
          <w:rFonts w:cs="Arial"/>
          <w:sz w:val="20"/>
          <w:lang w:eastAsia="en-US"/>
        </w:rPr>
        <w:t>(virkailija täyttää):</w:t>
      </w:r>
      <w:r w:rsidRPr="008D15DE">
        <w:rPr>
          <w:rFonts w:cs="Arial"/>
          <w:sz w:val="20"/>
          <w:lang w:eastAsia="en-US"/>
        </w:rPr>
        <w:t xml:space="preserve"> </w:t>
      </w:r>
      <w:r w:rsidR="009C5E71">
        <w:rPr>
          <w:rFonts w:cs="Arial"/>
          <w:sz w:val="20"/>
          <w:lang w:eastAsia="en-US"/>
        </w:rPr>
        <w:t>____ v, ____ kk, ____ pv</w:t>
      </w:r>
    </w:p>
    <w:p w14:paraId="5691F9B6" w14:textId="77777777" w:rsidR="00003467" w:rsidRDefault="00003467" w:rsidP="009C5E71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right="-220"/>
        <w:rPr>
          <w:rFonts w:cs="Arial"/>
          <w:sz w:val="20"/>
          <w:lang w:eastAsia="en-US"/>
        </w:rPr>
      </w:pPr>
    </w:p>
    <w:p w14:paraId="748ACD3F" w14:textId="77777777" w:rsidR="00003467" w:rsidRDefault="00003467" w:rsidP="009C5E71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right="-220"/>
        <w:rPr>
          <w:rFonts w:cs="Arial"/>
          <w:sz w:val="20"/>
          <w:lang w:eastAsia="en-US"/>
        </w:rPr>
      </w:pPr>
    </w:p>
    <w:p w14:paraId="152DE0CD" w14:textId="77777777" w:rsidR="000F48DA" w:rsidRDefault="008D15DE" w:rsidP="009C5E71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right="-220"/>
        <w:rPr>
          <w:rFonts w:cs="Arial"/>
          <w:sz w:val="20"/>
          <w:lang w:eastAsia="en-US"/>
        </w:rPr>
      </w:pPr>
      <w:r w:rsidRPr="008D15DE">
        <w:rPr>
          <w:rFonts w:cs="Arial"/>
          <w:sz w:val="20"/>
          <w:lang w:eastAsia="en-US"/>
        </w:rPr>
        <w:tab/>
      </w:r>
      <w:r w:rsidRPr="008D15DE">
        <w:rPr>
          <w:rFonts w:cs="Arial"/>
          <w:sz w:val="20"/>
          <w:lang w:eastAsia="en-US"/>
        </w:rPr>
        <w:tab/>
      </w:r>
    </w:p>
    <w:p w14:paraId="79C13D7C" w14:textId="761816C1" w:rsidR="008D15DE" w:rsidRPr="008D15DE" w:rsidRDefault="008D15DE" w:rsidP="009C5E71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right="-220"/>
        <w:rPr>
          <w:rFonts w:cs="Arial"/>
          <w:sz w:val="20"/>
          <w:lang w:eastAsia="en-US"/>
        </w:rPr>
      </w:pPr>
      <w:r w:rsidRPr="008D15DE">
        <w:rPr>
          <w:rFonts w:cs="Arial"/>
          <w:sz w:val="20"/>
          <w:lang w:eastAsia="en-US"/>
        </w:rPr>
        <w:tab/>
        <w:t xml:space="preserve">          </w:t>
      </w:r>
    </w:p>
    <w:p w14:paraId="4C94BB4E" w14:textId="77777777" w:rsid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b/>
          <w:bCs/>
          <w:sz w:val="20"/>
          <w:lang w:eastAsia="en-US"/>
        </w:rPr>
      </w:pPr>
    </w:p>
    <w:p w14:paraId="5581D362" w14:textId="35D5726A" w:rsidR="008D15DE" w:rsidRPr="008D15DE" w:rsidRDefault="008D15DE" w:rsidP="000F48DA">
      <w:pPr>
        <w:pStyle w:val="Heading2"/>
        <w:numPr>
          <w:ilvl w:val="0"/>
          <w:numId w:val="0"/>
        </w:numPr>
        <w:rPr>
          <w:sz w:val="22"/>
          <w:szCs w:val="18"/>
          <w:lang w:eastAsia="en-US"/>
        </w:rPr>
      </w:pPr>
      <w:r w:rsidRPr="00003467">
        <w:rPr>
          <w:sz w:val="22"/>
          <w:szCs w:val="18"/>
          <w:lang w:eastAsia="en-US"/>
        </w:rPr>
        <w:lastRenderedPageBreak/>
        <w:t>ERIKOISKOULUTUS (4 VUOTTA)</w:t>
      </w:r>
      <w:r w:rsidRPr="008D15DE">
        <w:rPr>
          <w:rFonts w:cs="Arial"/>
          <w:sz w:val="20"/>
          <w:lang w:eastAsia="en-US"/>
        </w:rPr>
        <w:t xml:space="preserve">                 </w:t>
      </w:r>
    </w:p>
    <w:p w14:paraId="709735AF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5"/>
        <w:gridCol w:w="2324"/>
        <w:gridCol w:w="2328"/>
        <w:gridCol w:w="2337"/>
      </w:tblGrid>
      <w:tr w:rsidR="008D15DE" w:rsidRPr="008D15DE" w14:paraId="78F17EF5" w14:textId="77777777" w:rsidTr="009D230B">
        <w:tc>
          <w:tcPr>
            <w:tcW w:w="2411" w:type="dxa"/>
          </w:tcPr>
          <w:p w14:paraId="73F367AB" w14:textId="041E9368" w:rsidR="008D15DE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  <w:r w:rsidRPr="008D15DE">
              <w:rPr>
                <w:rFonts w:cs="Arial"/>
                <w:sz w:val="20"/>
                <w:lang w:eastAsia="en-US"/>
              </w:rPr>
              <w:t xml:space="preserve">Palvelupaikka   </w:t>
            </w:r>
          </w:p>
        </w:tc>
        <w:tc>
          <w:tcPr>
            <w:tcW w:w="2411" w:type="dxa"/>
          </w:tcPr>
          <w:p w14:paraId="5BDCF6F1" w14:textId="33C90027" w:rsidR="008D15DE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  <w:r w:rsidRPr="008D15DE">
              <w:rPr>
                <w:rFonts w:cs="Arial"/>
                <w:sz w:val="20"/>
                <w:lang w:eastAsia="en-US"/>
              </w:rPr>
              <w:t xml:space="preserve">Aikaväli                      </w:t>
            </w:r>
          </w:p>
        </w:tc>
        <w:tc>
          <w:tcPr>
            <w:tcW w:w="2411" w:type="dxa"/>
          </w:tcPr>
          <w:p w14:paraId="46FA6413" w14:textId="5D3D7CB7" w:rsidR="008D15DE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  <w:r w:rsidRPr="008D15DE">
              <w:rPr>
                <w:rFonts w:cs="Arial"/>
                <w:sz w:val="20"/>
                <w:lang w:eastAsia="en-US"/>
              </w:rPr>
              <w:t>Kesto (</w:t>
            </w:r>
            <w:proofErr w:type="spellStart"/>
            <w:proofErr w:type="gramStart"/>
            <w:r w:rsidRPr="008D15DE">
              <w:rPr>
                <w:rFonts w:cs="Arial"/>
                <w:sz w:val="20"/>
                <w:lang w:eastAsia="en-US"/>
              </w:rPr>
              <w:t>v,kk</w:t>
            </w:r>
            <w:proofErr w:type="gramEnd"/>
            <w:r w:rsidRPr="008D15DE">
              <w:rPr>
                <w:rFonts w:cs="Arial"/>
                <w:sz w:val="20"/>
                <w:lang w:eastAsia="en-US"/>
              </w:rPr>
              <w:t>,pv</w:t>
            </w:r>
            <w:proofErr w:type="spellEnd"/>
            <w:r w:rsidRPr="008D15DE">
              <w:rPr>
                <w:rFonts w:cs="Arial"/>
                <w:sz w:val="20"/>
                <w:lang w:eastAsia="en-US"/>
              </w:rPr>
              <w:t xml:space="preserve">)                      </w:t>
            </w:r>
          </w:p>
        </w:tc>
        <w:tc>
          <w:tcPr>
            <w:tcW w:w="2411" w:type="dxa"/>
          </w:tcPr>
          <w:p w14:paraId="0EDE15A8" w14:textId="6D1EACF3" w:rsidR="008D15DE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  <w:r w:rsidRPr="008D15DE">
              <w:rPr>
                <w:rFonts w:cs="Arial"/>
                <w:sz w:val="20"/>
                <w:lang w:eastAsia="en-US"/>
              </w:rPr>
              <w:t>Poissaolot (kk, pv)</w:t>
            </w:r>
          </w:p>
        </w:tc>
      </w:tr>
      <w:tr w:rsidR="008D15DE" w:rsidRPr="008D15DE" w14:paraId="1AD36F8A" w14:textId="77777777" w:rsidTr="009D230B">
        <w:tc>
          <w:tcPr>
            <w:tcW w:w="2411" w:type="dxa"/>
          </w:tcPr>
          <w:p w14:paraId="63A06E4B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1CB425AA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4615AC3F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487DBD49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53FDFCF2" w14:textId="77777777" w:rsidTr="009D230B">
        <w:tc>
          <w:tcPr>
            <w:tcW w:w="2411" w:type="dxa"/>
          </w:tcPr>
          <w:p w14:paraId="3C6AC8B1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67A1F3AF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4B0E620E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01D498FE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7BC76281" w14:textId="77777777" w:rsidTr="009D230B">
        <w:tc>
          <w:tcPr>
            <w:tcW w:w="2411" w:type="dxa"/>
          </w:tcPr>
          <w:p w14:paraId="51DDC45B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43C2ABE1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1E48A1E5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637788C9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4A63F0B1" w14:textId="77777777" w:rsidTr="009D230B">
        <w:tc>
          <w:tcPr>
            <w:tcW w:w="2411" w:type="dxa"/>
          </w:tcPr>
          <w:p w14:paraId="2B1AE6C0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42131F34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72A0E45B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2165686D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3E112C27" w14:textId="77777777" w:rsidTr="009D230B">
        <w:tc>
          <w:tcPr>
            <w:tcW w:w="2411" w:type="dxa"/>
          </w:tcPr>
          <w:p w14:paraId="7715A0FF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13CE49A8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6BEC5E9C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65F689CB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51D1FFF5" w14:textId="77777777" w:rsidTr="009D230B">
        <w:tc>
          <w:tcPr>
            <w:tcW w:w="2411" w:type="dxa"/>
          </w:tcPr>
          <w:p w14:paraId="33D7B43A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7529E9A9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63F5FB5E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6EB93277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2B025D05" w14:textId="77777777" w:rsidTr="009D230B">
        <w:tc>
          <w:tcPr>
            <w:tcW w:w="2411" w:type="dxa"/>
          </w:tcPr>
          <w:p w14:paraId="0055363F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600EB300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2EF5F5F9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11" w:type="dxa"/>
          </w:tcPr>
          <w:p w14:paraId="2CEA13B2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</w:tbl>
    <w:p w14:paraId="14B75BFD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 w:val="20"/>
          <w:lang w:eastAsia="en-US"/>
        </w:rPr>
      </w:pPr>
    </w:p>
    <w:p w14:paraId="01E4C2C9" w14:textId="77777777" w:rsidR="00003467" w:rsidRPr="008D15DE" w:rsidRDefault="00003467" w:rsidP="00003467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right="-220"/>
        <w:rPr>
          <w:rFonts w:cs="Arial"/>
          <w:sz w:val="20"/>
          <w:lang w:eastAsia="en-US"/>
        </w:rPr>
      </w:pPr>
      <w:r>
        <w:rPr>
          <w:rFonts w:cs="Arial"/>
          <w:sz w:val="20"/>
          <w:lang w:eastAsia="en-US"/>
        </w:rPr>
        <w:t>Palvelua y</w:t>
      </w:r>
      <w:r w:rsidRPr="008D15DE">
        <w:rPr>
          <w:rFonts w:cs="Arial"/>
          <w:sz w:val="20"/>
          <w:lang w:eastAsia="en-US"/>
        </w:rPr>
        <w:t xml:space="preserve">hteensä </w:t>
      </w:r>
      <w:r>
        <w:rPr>
          <w:rFonts w:cs="Arial"/>
          <w:sz w:val="20"/>
          <w:lang w:eastAsia="en-US"/>
        </w:rPr>
        <w:t>____ v, ____ kk, ____ pv</w:t>
      </w:r>
    </w:p>
    <w:p w14:paraId="401137D1" w14:textId="77777777" w:rsidR="00003467" w:rsidRDefault="00003467" w:rsidP="00003467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right="-220"/>
        <w:rPr>
          <w:rFonts w:cs="Arial"/>
          <w:sz w:val="20"/>
          <w:lang w:eastAsia="en-US"/>
        </w:rPr>
      </w:pPr>
    </w:p>
    <w:p w14:paraId="6F971981" w14:textId="77777777" w:rsidR="00003467" w:rsidRDefault="00003467" w:rsidP="00003467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right="-220"/>
        <w:rPr>
          <w:rFonts w:cs="Arial"/>
          <w:sz w:val="20"/>
          <w:lang w:eastAsia="en-US"/>
        </w:rPr>
      </w:pPr>
      <w:r w:rsidRPr="008D15DE">
        <w:rPr>
          <w:rFonts w:cs="Arial"/>
          <w:sz w:val="20"/>
          <w:lang w:eastAsia="en-US"/>
        </w:rPr>
        <w:t xml:space="preserve">Hyväksyttävä koulutusaika </w:t>
      </w:r>
      <w:r>
        <w:rPr>
          <w:rFonts w:cs="Arial"/>
          <w:sz w:val="20"/>
          <w:lang w:eastAsia="en-US"/>
        </w:rPr>
        <w:t>(virkailija täyttää):</w:t>
      </w:r>
      <w:r w:rsidRPr="008D15DE">
        <w:rPr>
          <w:rFonts w:cs="Arial"/>
          <w:sz w:val="20"/>
          <w:lang w:eastAsia="en-US"/>
        </w:rPr>
        <w:t xml:space="preserve"> </w:t>
      </w:r>
      <w:r>
        <w:rPr>
          <w:rFonts w:cs="Arial"/>
          <w:sz w:val="20"/>
          <w:lang w:eastAsia="en-US"/>
        </w:rPr>
        <w:t>____ v, ____ kk, ____ pv</w:t>
      </w:r>
    </w:p>
    <w:p w14:paraId="5D577A99" w14:textId="78DAEDE1" w:rsidR="008D15DE" w:rsidRPr="008D15DE" w:rsidRDefault="008D15DE" w:rsidP="00003467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right="-220"/>
        <w:rPr>
          <w:rFonts w:cs="Arial"/>
          <w:sz w:val="20"/>
          <w:lang w:eastAsia="en-US"/>
        </w:rPr>
      </w:pPr>
      <w:r w:rsidRPr="008D15DE">
        <w:rPr>
          <w:rFonts w:cs="Arial"/>
          <w:sz w:val="20"/>
          <w:lang w:eastAsia="en-US"/>
        </w:rPr>
        <w:t xml:space="preserve">                                                                                                               </w:t>
      </w:r>
    </w:p>
    <w:p w14:paraId="00071F92" w14:textId="0882A75F" w:rsid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b/>
          <w:bCs/>
          <w:sz w:val="20"/>
          <w:lang w:eastAsia="en-US"/>
        </w:rPr>
      </w:pPr>
    </w:p>
    <w:p w14:paraId="175BA717" w14:textId="77777777" w:rsidR="00FF40B2" w:rsidRPr="008D15DE" w:rsidRDefault="00FF40B2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b/>
          <w:bCs/>
          <w:sz w:val="20"/>
          <w:lang w:eastAsia="en-US"/>
        </w:rPr>
      </w:pPr>
    </w:p>
    <w:p w14:paraId="293C7866" w14:textId="71DEEF49" w:rsidR="000F48DA" w:rsidRPr="003947D3" w:rsidRDefault="008D15DE" w:rsidP="003947D3">
      <w:pPr>
        <w:pStyle w:val="Heading2"/>
        <w:numPr>
          <w:ilvl w:val="0"/>
          <w:numId w:val="0"/>
        </w:numPr>
        <w:rPr>
          <w:sz w:val="22"/>
          <w:szCs w:val="18"/>
          <w:lang w:eastAsia="en-US"/>
        </w:rPr>
      </w:pPr>
      <w:r w:rsidRPr="003947D3">
        <w:rPr>
          <w:sz w:val="22"/>
          <w:szCs w:val="18"/>
          <w:lang w:eastAsia="en-US"/>
        </w:rPr>
        <w:t>TEOREETTINEN KURSSIMUOTOINEN KOULUTUS (</w:t>
      </w:r>
      <w:r w:rsidR="00B54863">
        <w:rPr>
          <w:sz w:val="22"/>
          <w:szCs w:val="18"/>
          <w:lang w:eastAsia="en-US"/>
        </w:rPr>
        <w:t>3 opintopistettä (</w:t>
      </w:r>
      <w:r w:rsidRPr="003947D3">
        <w:rPr>
          <w:sz w:val="22"/>
          <w:szCs w:val="18"/>
          <w:lang w:eastAsia="en-US"/>
        </w:rPr>
        <w:t>80 TUNTIA</w:t>
      </w:r>
      <w:r w:rsidR="00B54863">
        <w:rPr>
          <w:sz w:val="22"/>
          <w:szCs w:val="18"/>
          <w:lang w:eastAsia="en-US"/>
        </w:rPr>
        <w:t>), sairaalamikrobiologikoulutuksen osalta 1.1.2023 lähtien 10 opintopistettä (275 tuntia)</w:t>
      </w:r>
      <w:r w:rsidRPr="003947D3">
        <w:rPr>
          <w:sz w:val="22"/>
          <w:szCs w:val="18"/>
          <w:lang w:eastAsia="en-US"/>
        </w:rPr>
        <w:t>)</w:t>
      </w:r>
    </w:p>
    <w:p w14:paraId="266AA898" w14:textId="5DB9E176" w:rsidR="008D15DE" w:rsidRPr="00B54863" w:rsidRDefault="000F48DA" w:rsidP="000F48DA">
      <w:pPr>
        <w:pStyle w:val="Heading3"/>
        <w:numPr>
          <w:ilvl w:val="0"/>
          <w:numId w:val="0"/>
        </w:numPr>
        <w:rPr>
          <w:b w:val="0"/>
          <w:bCs/>
          <w:i/>
          <w:iCs/>
          <w:lang w:eastAsia="en-US"/>
        </w:rPr>
      </w:pPr>
      <w:r w:rsidRPr="000F48DA">
        <w:rPr>
          <w:b w:val="0"/>
          <w:bCs/>
          <w:lang w:eastAsia="en-US"/>
        </w:rPr>
        <w:t>A)</w:t>
      </w:r>
      <w:r>
        <w:rPr>
          <w:b w:val="0"/>
          <w:bCs/>
          <w:lang w:eastAsia="en-US"/>
        </w:rPr>
        <w:t xml:space="preserve"> </w:t>
      </w:r>
      <w:r w:rsidR="008D15DE" w:rsidRPr="000F48DA">
        <w:rPr>
          <w:b w:val="0"/>
          <w:bCs/>
          <w:lang w:eastAsia="en-US"/>
        </w:rPr>
        <w:t>Erikoisalakohtaiset kurssit, 60 tuntia (kurssit merkittävä)</w:t>
      </w:r>
      <w:r w:rsidR="00B54863">
        <w:rPr>
          <w:b w:val="0"/>
          <w:bCs/>
          <w:lang w:eastAsia="en-US"/>
        </w:rPr>
        <w:t xml:space="preserve">, </w:t>
      </w:r>
      <w:r w:rsidR="00B54863" w:rsidRPr="00B54863">
        <w:rPr>
          <w:b w:val="0"/>
          <w:bCs/>
          <w:i/>
          <w:iCs/>
          <w:lang w:eastAsia="en-US"/>
        </w:rPr>
        <w:t>sairaalamikrobiologikoulutuksen osalta 255 tuntia 1.8.2023 lähtien</w:t>
      </w:r>
      <w:r w:rsidR="008D15DE" w:rsidRPr="00B54863">
        <w:rPr>
          <w:b w:val="0"/>
          <w:bCs/>
          <w:i/>
          <w:iCs/>
          <w:lang w:eastAsia="en-US"/>
        </w:rPr>
        <w:t xml:space="preserve">         </w:t>
      </w:r>
      <w:r w:rsidR="008D15DE" w:rsidRPr="00B54863">
        <w:rPr>
          <w:rFonts w:cs="Arial"/>
          <w:i/>
          <w:iCs/>
          <w:sz w:val="20"/>
          <w:lang w:eastAsia="en-US"/>
        </w:rPr>
        <w:t xml:space="preserve">                        </w:t>
      </w:r>
    </w:p>
    <w:p w14:paraId="64D2847E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1984"/>
        <w:gridCol w:w="1269"/>
      </w:tblGrid>
      <w:tr w:rsidR="008D15DE" w:rsidRPr="008D15DE" w14:paraId="211DB0BF" w14:textId="77777777" w:rsidTr="000F48DA">
        <w:tc>
          <w:tcPr>
            <w:tcW w:w="6091" w:type="dxa"/>
          </w:tcPr>
          <w:p w14:paraId="7B31B53B" w14:textId="62A4F0FE" w:rsidR="008D15DE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  <w:r w:rsidRPr="008D15DE">
              <w:rPr>
                <w:rFonts w:cs="Arial"/>
                <w:sz w:val="20"/>
                <w:lang w:eastAsia="en-US"/>
              </w:rPr>
              <w:t xml:space="preserve">Kurssi     </w:t>
            </w:r>
          </w:p>
        </w:tc>
        <w:tc>
          <w:tcPr>
            <w:tcW w:w="1984" w:type="dxa"/>
          </w:tcPr>
          <w:p w14:paraId="3D028202" w14:textId="595FD4F3" w:rsidR="008D15DE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  <w:r w:rsidRPr="008D15DE">
              <w:rPr>
                <w:rFonts w:cs="Arial"/>
                <w:sz w:val="20"/>
                <w:lang w:eastAsia="en-US"/>
              </w:rPr>
              <w:t>Ajankohta</w:t>
            </w:r>
          </w:p>
        </w:tc>
        <w:tc>
          <w:tcPr>
            <w:tcW w:w="1269" w:type="dxa"/>
          </w:tcPr>
          <w:p w14:paraId="24425E05" w14:textId="3A1880C2" w:rsidR="008D15DE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  <w:r w:rsidRPr="008D15DE">
              <w:rPr>
                <w:rFonts w:cs="Arial"/>
                <w:sz w:val="20"/>
                <w:lang w:eastAsia="en-US"/>
              </w:rPr>
              <w:t>Tunti</w:t>
            </w:r>
            <w:r w:rsidRPr="008D15DE">
              <w:rPr>
                <w:rFonts w:cs="Arial"/>
                <w:sz w:val="20"/>
                <w:lang w:eastAsia="en-US"/>
              </w:rPr>
              <w:softHyphen/>
              <w:t>määrä</w:t>
            </w:r>
          </w:p>
        </w:tc>
      </w:tr>
      <w:tr w:rsidR="008D15DE" w:rsidRPr="008D15DE" w14:paraId="03B2F46E" w14:textId="77777777" w:rsidTr="000F48DA">
        <w:tc>
          <w:tcPr>
            <w:tcW w:w="6091" w:type="dxa"/>
          </w:tcPr>
          <w:p w14:paraId="0B125B71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984" w:type="dxa"/>
          </w:tcPr>
          <w:p w14:paraId="5A4ABF89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69" w:type="dxa"/>
          </w:tcPr>
          <w:p w14:paraId="00A2E189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7CFB82EA" w14:textId="77777777" w:rsidTr="000F48DA">
        <w:tc>
          <w:tcPr>
            <w:tcW w:w="6091" w:type="dxa"/>
          </w:tcPr>
          <w:p w14:paraId="0357C129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984" w:type="dxa"/>
          </w:tcPr>
          <w:p w14:paraId="5899EC69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69" w:type="dxa"/>
          </w:tcPr>
          <w:p w14:paraId="240F60A6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2D1D3D85" w14:textId="77777777" w:rsidTr="000F48DA">
        <w:tc>
          <w:tcPr>
            <w:tcW w:w="6091" w:type="dxa"/>
          </w:tcPr>
          <w:p w14:paraId="57DA3734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984" w:type="dxa"/>
          </w:tcPr>
          <w:p w14:paraId="6984AAD1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69" w:type="dxa"/>
          </w:tcPr>
          <w:p w14:paraId="219A0778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63B4A85D" w14:textId="77777777" w:rsidTr="000F48DA">
        <w:tc>
          <w:tcPr>
            <w:tcW w:w="6091" w:type="dxa"/>
          </w:tcPr>
          <w:p w14:paraId="55CDD043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984" w:type="dxa"/>
          </w:tcPr>
          <w:p w14:paraId="53BB75FA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69" w:type="dxa"/>
          </w:tcPr>
          <w:p w14:paraId="59A9D747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355EC498" w14:textId="77777777" w:rsidTr="000F48DA">
        <w:tc>
          <w:tcPr>
            <w:tcW w:w="6091" w:type="dxa"/>
          </w:tcPr>
          <w:p w14:paraId="24ABF55E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984" w:type="dxa"/>
          </w:tcPr>
          <w:p w14:paraId="73F0DB1B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69" w:type="dxa"/>
          </w:tcPr>
          <w:p w14:paraId="7A129158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3E7BF2CB" w14:textId="77777777" w:rsidTr="000F48DA">
        <w:tc>
          <w:tcPr>
            <w:tcW w:w="6091" w:type="dxa"/>
          </w:tcPr>
          <w:p w14:paraId="0FA8DD27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984" w:type="dxa"/>
          </w:tcPr>
          <w:p w14:paraId="5C38E427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69" w:type="dxa"/>
          </w:tcPr>
          <w:p w14:paraId="0D9594D9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55A63C55" w14:textId="77777777" w:rsidTr="000F48DA">
        <w:tc>
          <w:tcPr>
            <w:tcW w:w="6091" w:type="dxa"/>
          </w:tcPr>
          <w:p w14:paraId="341E24CC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984" w:type="dxa"/>
          </w:tcPr>
          <w:p w14:paraId="037671CA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69" w:type="dxa"/>
          </w:tcPr>
          <w:p w14:paraId="71F81764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094819DD" w14:textId="77777777" w:rsidTr="000F48DA">
        <w:tc>
          <w:tcPr>
            <w:tcW w:w="6091" w:type="dxa"/>
          </w:tcPr>
          <w:p w14:paraId="65655D05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984" w:type="dxa"/>
          </w:tcPr>
          <w:p w14:paraId="7CAE8857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69" w:type="dxa"/>
          </w:tcPr>
          <w:p w14:paraId="4EB177A7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06B18FDE" w14:textId="77777777" w:rsidTr="000F48DA">
        <w:tc>
          <w:tcPr>
            <w:tcW w:w="6091" w:type="dxa"/>
          </w:tcPr>
          <w:p w14:paraId="2E14DEBF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984" w:type="dxa"/>
          </w:tcPr>
          <w:p w14:paraId="71B20659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69" w:type="dxa"/>
          </w:tcPr>
          <w:p w14:paraId="55AA70AD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5F11B05E" w14:textId="77777777" w:rsidTr="000F48DA">
        <w:tc>
          <w:tcPr>
            <w:tcW w:w="6091" w:type="dxa"/>
          </w:tcPr>
          <w:p w14:paraId="64E8E427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984" w:type="dxa"/>
          </w:tcPr>
          <w:p w14:paraId="5585A853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69" w:type="dxa"/>
          </w:tcPr>
          <w:p w14:paraId="0397512C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6CE8852E" w14:textId="77777777" w:rsidTr="000F48DA">
        <w:tc>
          <w:tcPr>
            <w:tcW w:w="6091" w:type="dxa"/>
          </w:tcPr>
          <w:p w14:paraId="44A7E682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984" w:type="dxa"/>
          </w:tcPr>
          <w:p w14:paraId="7842D354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69" w:type="dxa"/>
          </w:tcPr>
          <w:p w14:paraId="36B23002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2C353841" w14:textId="77777777" w:rsidTr="000F48DA">
        <w:tc>
          <w:tcPr>
            <w:tcW w:w="6091" w:type="dxa"/>
          </w:tcPr>
          <w:p w14:paraId="2F4A285A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984" w:type="dxa"/>
          </w:tcPr>
          <w:p w14:paraId="4AFADB3D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69" w:type="dxa"/>
          </w:tcPr>
          <w:p w14:paraId="14B98522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74BE0CD3" w14:textId="77777777" w:rsidTr="000F48DA">
        <w:tc>
          <w:tcPr>
            <w:tcW w:w="6091" w:type="dxa"/>
          </w:tcPr>
          <w:p w14:paraId="10BBD35B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984" w:type="dxa"/>
          </w:tcPr>
          <w:p w14:paraId="10A81750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69" w:type="dxa"/>
          </w:tcPr>
          <w:p w14:paraId="1B9315F5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  <w:tr w:rsidR="008D15DE" w:rsidRPr="008D15DE" w14:paraId="12494FC3" w14:textId="77777777" w:rsidTr="000F48DA">
        <w:tc>
          <w:tcPr>
            <w:tcW w:w="6091" w:type="dxa"/>
          </w:tcPr>
          <w:p w14:paraId="39FEFD07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984" w:type="dxa"/>
          </w:tcPr>
          <w:p w14:paraId="063DD17C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69" w:type="dxa"/>
          </w:tcPr>
          <w:p w14:paraId="0C9A30A8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lang w:eastAsia="en-US"/>
              </w:rPr>
            </w:pPr>
          </w:p>
        </w:tc>
      </w:tr>
    </w:tbl>
    <w:p w14:paraId="21859E32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 w:val="20"/>
          <w:lang w:eastAsia="en-US"/>
        </w:rPr>
      </w:pPr>
    </w:p>
    <w:p w14:paraId="08B8584C" w14:textId="396E7098" w:rsidR="008D15DE" w:rsidRPr="008D15DE" w:rsidRDefault="00580684" w:rsidP="00580684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right="-220"/>
        <w:jc w:val="both"/>
        <w:rPr>
          <w:rFonts w:cs="Arial"/>
          <w:sz w:val="20"/>
          <w:lang w:eastAsia="en-US"/>
        </w:rPr>
      </w:pPr>
      <w:r>
        <w:rPr>
          <w:rFonts w:cs="Arial"/>
          <w:sz w:val="20"/>
          <w:lang w:eastAsia="en-US"/>
        </w:rPr>
        <w:t>Tunnit yhteensä: ____ h</w:t>
      </w:r>
      <w:r w:rsidR="008D15DE" w:rsidRPr="008D15DE">
        <w:rPr>
          <w:rFonts w:cs="Arial"/>
          <w:sz w:val="20"/>
          <w:lang w:eastAsia="en-US"/>
        </w:rPr>
        <w:tab/>
      </w:r>
      <w:r w:rsidR="008D15DE" w:rsidRPr="008D15DE">
        <w:rPr>
          <w:rFonts w:cs="Arial"/>
          <w:sz w:val="20"/>
          <w:lang w:eastAsia="en-US"/>
        </w:rPr>
        <w:tab/>
      </w:r>
      <w:r w:rsidR="008D15DE" w:rsidRPr="008D15DE">
        <w:rPr>
          <w:rFonts w:cs="Arial"/>
          <w:sz w:val="20"/>
          <w:lang w:eastAsia="en-US"/>
        </w:rPr>
        <w:tab/>
      </w:r>
      <w:r w:rsidR="008D15DE" w:rsidRPr="008D15DE">
        <w:rPr>
          <w:rFonts w:cs="Arial"/>
          <w:sz w:val="20"/>
          <w:lang w:eastAsia="en-US"/>
        </w:rPr>
        <w:tab/>
        <w:t xml:space="preserve">                       </w:t>
      </w:r>
    </w:p>
    <w:p w14:paraId="23200366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 w:val="20"/>
          <w:lang w:eastAsia="en-US"/>
        </w:rPr>
      </w:pPr>
    </w:p>
    <w:p w14:paraId="1E2F24D7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 w:val="20"/>
          <w:lang w:eastAsia="en-US"/>
        </w:rPr>
      </w:pPr>
    </w:p>
    <w:p w14:paraId="11A51C35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 w:val="20"/>
          <w:lang w:eastAsia="en-US"/>
        </w:rPr>
      </w:pPr>
    </w:p>
    <w:p w14:paraId="25C14EF8" w14:textId="73B601B4" w:rsidR="008D15DE" w:rsidRPr="008D15DE" w:rsidRDefault="008D15DE" w:rsidP="000F48DA">
      <w:pPr>
        <w:pStyle w:val="Heading3"/>
        <w:numPr>
          <w:ilvl w:val="0"/>
          <w:numId w:val="0"/>
        </w:numPr>
        <w:rPr>
          <w:b w:val="0"/>
          <w:bCs/>
          <w:lang w:eastAsia="en-US"/>
        </w:rPr>
      </w:pPr>
      <w:r w:rsidRPr="000F48DA">
        <w:rPr>
          <w:b w:val="0"/>
          <w:bCs/>
          <w:lang w:eastAsia="en-US"/>
        </w:rPr>
        <w:t>B) Hallinnollisen koulutuksen kurssit (20 tuntia)</w:t>
      </w:r>
      <w:r w:rsidRPr="008D15DE">
        <w:rPr>
          <w:rFonts w:cs="Arial"/>
          <w:sz w:val="20"/>
          <w:lang w:eastAsia="en-US"/>
        </w:rPr>
        <w:t xml:space="preserve">                                                                                </w:t>
      </w:r>
    </w:p>
    <w:p w14:paraId="03FF494D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b/>
          <w:bCs/>
          <w:sz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4819"/>
        <w:gridCol w:w="1411"/>
      </w:tblGrid>
      <w:tr w:rsidR="008D15DE" w:rsidRPr="008D15DE" w14:paraId="7EE3FFC5" w14:textId="77777777" w:rsidTr="000F48DA">
        <w:tc>
          <w:tcPr>
            <w:tcW w:w="3114" w:type="dxa"/>
          </w:tcPr>
          <w:p w14:paraId="73ABD434" w14:textId="738AD46E" w:rsidR="008D15DE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  <w:r w:rsidRPr="008D15DE">
              <w:rPr>
                <w:rFonts w:cs="Arial"/>
                <w:sz w:val="20"/>
                <w:lang w:eastAsia="en-US"/>
              </w:rPr>
              <w:t xml:space="preserve">Kurssi     </w:t>
            </w:r>
          </w:p>
        </w:tc>
        <w:tc>
          <w:tcPr>
            <w:tcW w:w="4819" w:type="dxa"/>
          </w:tcPr>
          <w:p w14:paraId="21F8C8CD" w14:textId="3E54EB4C" w:rsidR="008D15DE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  <w:r w:rsidRPr="008D15DE">
              <w:rPr>
                <w:rFonts w:cs="Arial"/>
                <w:sz w:val="20"/>
                <w:lang w:eastAsia="en-US"/>
              </w:rPr>
              <w:t>Ajankohta</w:t>
            </w:r>
          </w:p>
        </w:tc>
        <w:tc>
          <w:tcPr>
            <w:tcW w:w="1411" w:type="dxa"/>
          </w:tcPr>
          <w:p w14:paraId="603C2854" w14:textId="3F579024" w:rsidR="008D15DE" w:rsidRPr="008D15DE" w:rsidRDefault="000F48DA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  <w:r w:rsidRPr="008D15DE">
              <w:rPr>
                <w:rFonts w:cs="Arial"/>
                <w:sz w:val="20"/>
                <w:lang w:eastAsia="en-US"/>
              </w:rPr>
              <w:t>Tunti</w:t>
            </w:r>
            <w:r w:rsidRPr="008D15DE">
              <w:rPr>
                <w:rFonts w:cs="Arial"/>
                <w:sz w:val="20"/>
                <w:lang w:eastAsia="en-US"/>
              </w:rPr>
              <w:softHyphen/>
              <w:t>määrä</w:t>
            </w:r>
          </w:p>
        </w:tc>
      </w:tr>
      <w:tr w:rsidR="008D15DE" w:rsidRPr="008D15DE" w14:paraId="30B8616A" w14:textId="77777777" w:rsidTr="000F48DA">
        <w:tc>
          <w:tcPr>
            <w:tcW w:w="3114" w:type="dxa"/>
          </w:tcPr>
          <w:p w14:paraId="0BD81FEE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  <w:tc>
          <w:tcPr>
            <w:tcW w:w="4819" w:type="dxa"/>
          </w:tcPr>
          <w:p w14:paraId="7D4DAE92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  <w:tc>
          <w:tcPr>
            <w:tcW w:w="1411" w:type="dxa"/>
          </w:tcPr>
          <w:p w14:paraId="282F1153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</w:tr>
      <w:tr w:rsidR="008D15DE" w:rsidRPr="008D15DE" w14:paraId="589B5BCB" w14:textId="77777777" w:rsidTr="000F48DA">
        <w:tc>
          <w:tcPr>
            <w:tcW w:w="3114" w:type="dxa"/>
          </w:tcPr>
          <w:p w14:paraId="2C7DE531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  <w:tc>
          <w:tcPr>
            <w:tcW w:w="4819" w:type="dxa"/>
          </w:tcPr>
          <w:p w14:paraId="74CE5FCA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  <w:tc>
          <w:tcPr>
            <w:tcW w:w="1411" w:type="dxa"/>
          </w:tcPr>
          <w:p w14:paraId="2C3DC42A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</w:tr>
      <w:tr w:rsidR="008D15DE" w:rsidRPr="008D15DE" w14:paraId="6E3F6464" w14:textId="77777777" w:rsidTr="000F48DA">
        <w:tc>
          <w:tcPr>
            <w:tcW w:w="3114" w:type="dxa"/>
          </w:tcPr>
          <w:p w14:paraId="5B1D6119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  <w:tc>
          <w:tcPr>
            <w:tcW w:w="4819" w:type="dxa"/>
          </w:tcPr>
          <w:p w14:paraId="1122DA92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  <w:tc>
          <w:tcPr>
            <w:tcW w:w="1411" w:type="dxa"/>
          </w:tcPr>
          <w:p w14:paraId="0127C864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</w:tr>
      <w:tr w:rsidR="008D15DE" w:rsidRPr="008D15DE" w14:paraId="7F07E907" w14:textId="77777777" w:rsidTr="000F48DA">
        <w:tc>
          <w:tcPr>
            <w:tcW w:w="3114" w:type="dxa"/>
          </w:tcPr>
          <w:p w14:paraId="10FB35C9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  <w:tc>
          <w:tcPr>
            <w:tcW w:w="4819" w:type="dxa"/>
          </w:tcPr>
          <w:p w14:paraId="104B1CCA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  <w:tc>
          <w:tcPr>
            <w:tcW w:w="1411" w:type="dxa"/>
          </w:tcPr>
          <w:p w14:paraId="2C9C30C6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</w:tr>
      <w:tr w:rsidR="008D15DE" w:rsidRPr="008D15DE" w14:paraId="360A12BF" w14:textId="77777777" w:rsidTr="000F48DA">
        <w:tc>
          <w:tcPr>
            <w:tcW w:w="3114" w:type="dxa"/>
          </w:tcPr>
          <w:p w14:paraId="6D83AE39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  <w:tc>
          <w:tcPr>
            <w:tcW w:w="4819" w:type="dxa"/>
          </w:tcPr>
          <w:p w14:paraId="6FBFA422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  <w:tc>
          <w:tcPr>
            <w:tcW w:w="1411" w:type="dxa"/>
          </w:tcPr>
          <w:p w14:paraId="2608AE0E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</w:tr>
      <w:tr w:rsidR="008D15DE" w:rsidRPr="008D15DE" w14:paraId="773E0DF6" w14:textId="77777777" w:rsidTr="000F48DA">
        <w:tc>
          <w:tcPr>
            <w:tcW w:w="3114" w:type="dxa"/>
          </w:tcPr>
          <w:p w14:paraId="3B7E040D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  <w:tc>
          <w:tcPr>
            <w:tcW w:w="4819" w:type="dxa"/>
          </w:tcPr>
          <w:p w14:paraId="6C6E3851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  <w:tc>
          <w:tcPr>
            <w:tcW w:w="1411" w:type="dxa"/>
          </w:tcPr>
          <w:p w14:paraId="5B737435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</w:tr>
      <w:tr w:rsidR="008D15DE" w:rsidRPr="008D15DE" w14:paraId="1B7E991B" w14:textId="77777777" w:rsidTr="000F48DA">
        <w:tc>
          <w:tcPr>
            <w:tcW w:w="3114" w:type="dxa"/>
          </w:tcPr>
          <w:p w14:paraId="22AA881C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  <w:tc>
          <w:tcPr>
            <w:tcW w:w="4819" w:type="dxa"/>
          </w:tcPr>
          <w:p w14:paraId="033469D3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  <w:tc>
          <w:tcPr>
            <w:tcW w:w="1411" w:type="dxa"/>
          </w:tcPr>
          <w:p w14:paraId="0CCC7A5A" w14:textId="77777777" w:rsidR="008D15DE" w:rsidRPr="008D15DE" w:rsidRDefault="008D15DE" w:rsidP="008D15DE">
            <w:pPr>
              <w:widowControl w:val="0"/>
              <w:tabs>
                <w:tab w:val="clear" w:pos="1304"/>
                <w:tab w:val="clear" w:pos="2608"/>
                <w:tab w:val="clear" w:pos="3912"/>
              </w:tabs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lang w:eastAsia="en-US"/>
              </w:rPr>
            </w:pPr>
          </w:p>
        </w:tc>
      </w:tr>
    </w:tbl>
    <w:p w14:paraId="7F4866D5" w14:textId="77777777" w:rsidR="000F48DA" w:rsidRDefault="000F48DA" w:rsidP="008D15DE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right="-220"/>
        <w:rPr>
          <w:rFonts w:cs="Arial"/>
          <w:sz w:val="20"/>
          <w:lang w:eastAsia="en-US"/>
        </w:rPr>
      </w:pPr>
    </w:p>
    <w:p w14:paraId="20B3EC4A" w14:textId="7F834FD8" w:rsidR="008D15DE" w:rsidRPr="008D15DE" w:rsidRDefault="000F48DA" w:rsidP="008D15DE">
      <w:pPr>
        <w:widowControl w:val="0"/>
        <w:tabs>
          <w:tab w:val="clear" w:pos="1304"/>
          <w:tab w:val="clear" w:pos="2608"/>
          <w:tab w:val="clear" w:pos="3912"/>
          <w:tab w:val="left" w:pos="-1440"/>
        </w:tabs>
        <w:autoSpaceDE w:val="0"/>
        <w:autoSpaceDN w:val="0"/>
        <w:adjustRightInd w:val="0"/>
        <w:spacing w:line="240" w:lineRule="auto"/>
        <w:ind w:right="-220"/>
        <w:rPr>
          <w:rFonts w:cs="Arial"/>
          <w:sz w:val="20"/>
          <w:lang w:eastAsia="en-US"/>
        </w:rPr>
      </w:pPr>
      <w:r>
        <w:rPr>
          <w:rFonts w:cs="Arial"/>
          <w:sz w:val="20"/>
          <w:lang w:eastAsia="en-US"/>
        </w:rPr>
        <w:t>Tunnit y</w:t>
      </w:r>
      <w:r w:rsidR="008D15DE" w:rsidRPr="008D15DE">
        <w:rPr>
          <w:rFonts w:cs="Arial"/>
          <w:sz w:val="20"/>
          <w:lang w:eastAsia="en-US"/>
        </w:rPr>
        <w:t>hteensä:</w:t>
      </w:r>
      <w:r>
        <w:rPr>
          <w:rFonts w:cs="Arial"/>
          <w:sz w:val="20"/>
          <w:lang w:eastAsia="en-US"/>
        </w:rPr>
        <w:t xml:space="preserve"> ___ h</w:t>
      </w:r>
    </w:p>
    <w:p w14:paraId="02D1AB72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b/>
          <w:bCs/>
          <w:sz w:val="20"/>
          <w:lang w:eastAsia="en-US"/>
        </w:rPr>
      </w:pPr>
    </w:p>
    <w:p w14:paraId="40AAE4BE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b/>
          <w:bCs/>
          <w:sz w:val="20"/>
          <w:lang w:eastAsia="en-US"/>
        </w:rPr>
      </w:pPr>
    </w:p>
    <w:p w14:paraId="2EAFE300" w14:textId="77777777" w:rsidR="003947D3" w:rsidRDefault="003947D3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b/>
          <w:bCs/>
          <w:sz w:val="20"/>
          <w:lang w:eastAsia="en-US"/>
        </w:rPr>
      </w:pPr>
    </w:p>
    <w:p w14:paraId="77162CEE" w14:textId="6B9B1EC8" w:rsidR="008D15DE" w:rsidRPr="008D15DE" w:rsidRDefault="008D15DE" w:rsidP="003947D3">
      <w:pPr>
        <w:pStyle w:val="Heading2"/>
        <w:numPr>
          <w:ilvl w:val="0"/>
          <w:numId w:val="0"/>
        </w:numPr>
        <w:rPr>
          <w:lang w:eastAsia="en-US"/>
        </w:rPr>
      </w:pPr>
      <w:r w:rsidRPr="003947D3">
        <w:rPr>
          <w:sz w:val="22"/>
          <w:szCs w:val="18"/>
          <w:lang w:eastAsia="en-US"/>
        </w:rPr>
        <w:t>VALTAKUNNALLINEN PÄTEVYYSKUULUSTELU</w:t>
      </w:r>
      <w:r w:rsidRPr="008D15DE">
        <w:rPr>
          <w:lang w:eastAsia="en-US"/>
        </w:rPr>
        <w:tab/>
      </w:r>
    </w:p>
    <w:p w14:paraId="28C6AA7D" w14:textId="2CA43FAF" w:rsid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 w:val="20"/>
          <w:u w:val="single"/>
          <w:lang w:eastAsia="en-US"/>
        </w:rPr>
      </w:pPr>
      <w:r w:rsidRPr="008D15DE">
        <w:rPr>
          <w:rFonts w:cs="Arial"/>
          <w:sz w:val="20"/>
          <w:lang w:eastAsia="en-US"/>
        </w:rPr>
        <w:t xml:space="preserve">Kuulustelun suoritusajankohta </w:t>
      </w:r>
      <w:r w:rsidRPr="008D15DE">
        <w:rPr>
          <w:rFonts w:cs="Arial"/>
          <w:sz w:val="20"/>
          <w:u w:val="single"/>
          <w:lang w:eastAsia="en-US"/>
        </w:rPr>
        <w:t xml:space="preserve">     </w:t>
      </w:r>
      <w:r w:rsidRPr="008D15DE">
        <w:rPr>
          <w:rFonts w:cs="Arial"/>
          <w:sz w:val="20"/>
          <w:lang w:eastAsia="en-US"/>
        </w:rPr>
        <w:t xml:space="preserve"> / </w:t>
      </w:r>
      <w:r w:rsidRPr="008D15DE">
        <w:rPr>
          <w:rFonts w:cs="Arial"/>
          <w:sz w:val="20"/>
          <w:u w:val="single"/>
          <w:lang w:eastAsia="en-US"/>
        </w:rPr>
        <w:t xml:space="preserve">     </w:t>
      </w:r>
      <w:r w:rsidRPr="008D15DE">
        <w:rPr>
          <w:rFonts w:cs="Arial"/>
          <w:sz w:val="20"/>
          <w:lang w:eastAsia="en-US"/>
        </w:rPr>
        <w:t xml:space="preserve"> 20</w:t>
      </w:r>
      <w:r w:rsidRPr="008D15DE">
        <w:rPr>
          <w:rFonts w:cs="Arial"/>
          <w:sz w:val="20"/>
          <w:u w:val="single"/>
          <w:lang w:eastAsia="en-US"/>
        </w:rPr>
        <w:t xml:space="preserve">    </w:t>
      </w:r>
    </w:p>
    <w:p w14:paraId="2280D67A" w14:textId="5BD88DAA" w:rsidR="003947D3" w:rsidRDefault="003947D3" w:rsidP="003947D3">
      <w:pPr>
        <w:rPr>
          <w:lang w:eastAsia="en-US"/>
        </w:rPr>
      </w:pPr>
    </w:p>
    <w:p w14:paraId="1DBF918B" w14:textId="77777777" w:rsidR="003947D3" w:rsidRDefault="003947D3" w:rsidP="003947D3">
      <w:pPr>
        <w:rPr>
          <w:lang w:eastAsia="en-US"/>
        </w:rPr>
      </w:pPr>
    </w:p>
    <w:p w14:paraId="25BBC284" w14:textId="6F8027B9" w:rsidR="008D15DE" w:rsidRPr="003947D3" w:rsidRDefault="008D15DE" w:rsidP="003947D3">
      <w:pPr>
        <w:pStyle w:val="Heading2"/>
        <w:numPr>
          <w:ilvl w:val="0"/>
          <w:numId w:val="0"/>
        </w:numPr>
        <w:rPr>
          <w:sz w:val="22"/>
          <w:szCs w:val="18"/>
          <w:lang w:eastAsia="en-US"/>
        </w:rPr>
      </w:pPr>
      <w:r w:rsidRPr="003947D3">
        <w:rPr>
          <w:sz w:val="22"/>
          <w:szCs w:val="18"/>
          <w:lang w:eastAsia="en-US"/>
        </w:rPr>
        <w:t>SÄTEILYTURVAKUULUSTELU (koskee vain sairaalakemistikoulutusta)</w:t>
      </w:r>
    </w:p>
    <w:p w14:paraId="2F221B0B" w14:textId="593F52B8" w:rsid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 w:val="20"/>
          <w:u w:val="single"/>
          <w:lang w:eastAsia="en-US"/>
        </w:rPr>
      </w:pPr>
      <w:r w:rsidRPr="008D15DE">
        <w:rPr>
          <w:rFonts w:cs="Arial"/>
          <w:sz w:val="20"/>
          <w:lang w:eastAsia="en-US"/>
        </w:rPr>
        <w:t xml:space="preserve">Kuulustelun suoritusajankohta </w:t>
      </w:r>
      <w:r w:rsidRPr="008D15DE">
        <w:rPr>
          <w:rFonts w:cs="Arial"/>
          <w:sz w:val="20"/>
          <w:u w:val="single"/>
          <w:lang w:eastAsia="en-US"/>
        </w:rPr>
        <w:t xml:space="preserve">     </w:t>
      </w:r>
      <w:r w:rsidRPr="008D15DE">
        <w:rPr>
          <w:rFonts w:cs="Arial"/>
          <w:sz w:val="20"/>
          <w:lang w:eastAsia="en-US"/>
        </w:rPr>
        <w:t xml:space="preserve"> / </w:t>
      </w:r>
      <w:r w:rsidRPr="008D15DE">
        <w:rPr>
          <w:rFonts w:cs="Arial"/>
          <w:sz w:val="20"/>
          <w:u w:val="single"/>
          <w:lang w:eastAsia="en-US"/>
        </w:rPr>
        <w:t xml:space="preserve">     </w:t>
      </w:r>
      <w:r w:rsidRPr="008D15DE">
        <w:rPr>
          <w:rFonts w:cs="Arial"/>
          <w:sz w:val="20"/>
          <w:lang w:eastAsia="en-US"/>
        </w:rPr>
        <w:t xml:space="preserve"> 20</w:t>
      </w:r>
      <w:r w:rsidRPr="008D15DE">
        <w:rPr>
          <w:rFonts w:cs="Arial"/>
          <w:sz w:val="20"/>
          <w:u w:val="single"/>
          <w:lang w:eastAsia="en-US"/>
        </w:rPr>
        <w:t xml:space="preserve">    </w:t>
      </w:r>
    </w:p>
    <w:p w14:paraId="6D5532C9" w14:textId="77777777" w:rsidR="003947D3" w:rsidRPr="008D15DE" w:rsidRDefault="003947D3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sz w:val="20"/>
          <w:u w:val="single"/>
          <w:lang w:eastAsia="en-US"/>
        </w:rPr>
      </w:pPr>
    </w:p>
    <w:p w14:paraId="4A744DB6" w14:textId="77777777" w:rsidR="008D15DE" w:rsidRPr="008D15DE" w:rsidRDefault="008D15DE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b/>
          <w:sz w:val="20"/>
          <w:lang w:eastAsia="en-US"/>
        </w:rPr>
      </w:pPr>
    </w:p>
    <w:p w14:paraId="22B8D9A9" w14:textId="26FD90C8" w:rsidR="003947D3" w:rsidRPr="003947D3" w:rsidRDefault="008D15DE" w:rsidP="003947D3">
      <w:pPr>
        <w:pStyle w:val="Heading2"/>
        <w:numPr>
          <w:ilvl w:val="0"/>
          <w:numId w:val="0"/>
        </w:numPr>
        <w:rPr>
          <w:sz w:val="22"/>
          <w:szCs w:val="18"/>
          <w:lang w:eastAsia="en-US"/>
        </w:rPr>
      </w:pPr>
      <w:r w:rsidRPr="003947D3">
        <w:rPr>
          <w:sz w:val="22"/>
          <w:szCs w:val="18"/>
          <w:lang w:eastAsia="en-US"/>
        </w:rPr>
        <w:t>LOKIKIRJA</w:t>
      </w:r>
    </w:p>
    <w:p w14:paraId="06E5BEB2" w14:textId="2673594C" w:rsidR="003947D3" w:rsidRDefault="003947D3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bCs/>
          <w:sz w:val="20"/>
          <w:lang w:eastAsia="en-US"/>
        </w:rPr>
      </w:pPr>
      <w:r w:rsidRPr="003947D3">
        <w:rPr>
          <w:rFonts w:cs="Arial"/>
          <w:bCs/>
          <w:sz w:val="20"/>
          <w:lang w:eastAsia="en-US"/>
        </w:rPr>
        <w:t>S</w:t>
      </w:r>
      <w:r w:rsidR="008D15DE" w:rsidRPr="008D15DE">
        <w:rPr>
          <w:rFonts w:cs="Arial"/>
          <w:bCs/>
          <w:sz w:val="20"/>
          <w:lang w:eastAsia="en-US"/>
        </w:rPr>
        <w:t>airaalakemistikoulutusta suorittavien on liitettävä hakemukseen mukaan täytetty lokikirja.</w:t>
      </w:r>
    </w:p>
    <w:p w14:paraId="18513B62" w14:textId="7F5FF045" w:rsidR="003947D3" w:rsidRDefault="003947D3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bCs/>
          <w:sz w:val="20"/>
          <w:lang w:eastAsia="en-US"/>
        </w:rPr>
      </w:pPr>
    </w:p>
    <w:p w14:paraId="1E9186D2" w14:textId="77777777" w:rsidR="003947D3" w:rsidRDefault="003947D3" w:rsidP="008D15DE">
      <w:pPr>
        <w:widowControl w:val="0"/>
        <w:tabs>
          <w:tab w:val="clear" w:pos="1304"/>
          <w:tab w:val="clear" w:pos="2608"/>
          <w:tab w:val="clear" w:pos="3912"/>
        </w:tabs>
        <w:autoSpaceDE w:val="0"/>
        <w:autoSpaceDN w:val="0"/>
        <w:adjustRightInd w:val="0"/>
        <w:spacing w:line="240" w:lineRule="auto"/>
        <w:rPr>
          <w:rFonts w:cs="Arial"/>
          <w:bCs/>
          <w:sz w:val="20"/>
          <w:lang w:eastAsia="en-US"/>
        </w:rPr>
      </w:pPr>
    </w:p>
    <w:p w14:paraId="34A312B7" w14:textId="1BBE8625" w:rsidR="00851A28" w:rsidRPr="00D44DBE" w:rsidRDefault="003947D3" w:rsidP="003947D3">
      <w:pPr>
        <w:pStyle w:val="Heading1"/>
        <w:numPr>
          <w:ilvl w:val="0"/>
          <w:numId w:val="0"/>
        </w:numPr>
        <w:ind w:left="431" w:hanging="431"/>
      </w:pPr>
      <w:r>
        <w:t>2</w:t>
      </w:r>
      <w:r w:rsidR="00940F98">
        <w:t>.</w:t>
      </w:r>
      <w:r>
        <w:t xml:space="preserve"> </w:t>
      </w:r>
      <w:r w:rsidR="003D3C58">
        <w:t>Tieteelliset jatko-opinnot</w:t>
      </w:r>
    </w:p>
    <w:p w14:paraId="1FB12CCA" w14:textId="560CC188" w:rsidR="00AA189E" w:rsidRPr="00AA189E" w:rsidRDefault="00AA189E" w:rsidP="00A3217B">
      <w:pPr>
        <w:pStyle w:val="BodyText"/>
        <w:rPr>
          <w:b/>
          <w:bCs/>
        </w:rPr>
      </w:pPr>
      <w:r w:rsidRPr="003947D3">
        <w:rPr>
          <w:b/>
          <w:bCs/>
        </w:rPr>
        <w:t xml:space="preserve">Jos haet todistusta vain erikoistumiskoulutuksesta, </w:t>
      </w:r>
      <w:r>
        <w:rPr>
          <w:b/>
          <w:bCs/>
        </w:rPr>
        <w:t>tätä osiota</w:t>
      </w:r>
      <w:r w:rsidRPr="003947D3">
        <w:rPr>
          <w:b/>
          <w:bCs/>
          <w:i/>
          <w:iCs/>
        </w:rPr>
        <w:t xml:space="preserve"> </w:t>
      </w:r>
      <w:r w:rsidRPr="003947D3">
        <w:rPr>
          <w:b/>
          <w:bCs/>
        </w:rPr>
        <w:t>ei tarvitse täyttää.</w:t>
      </w:r>
    </w:p>
    <w:p w14:paraId="6F11CD52" w14:textId="31B24942" w:rsidR="00A3217B" w:rsidRPr="00D44DBE" w:rsidRDefault="00A3217B" w:rsidP="00A3217B">
      <w:pPr>
        <w:pStyle w:val="BodyText"/>
      </w:pPr>
      <w:r w:rsidRPr="00D44DBE">
        <w:t>Opintojaksot ja muut suoritukset suositellaan esitettäväksi tieteenala- tai tutkimusalakohtaisesti ryhmiteltyinä, tarvittaessa erillisessä liitteessä tai lisälehdellä.</w:t>
      </w:r>
    </w:p>
    <w:p w14:paraId="2C5EC525" w14:textId="4ABDEA37" w:rsidR="003947D3" w:rsidRPr="003947D3" w:rsidRDefault="00A3217B" w:rsidP="003947D3">
      <w:pPr>
        <w:pStyle w:val="BodyText"/>
        <w:spacing w:after="240"/>
      </w:pPr>
      <w:r w:rsidRPr="00D44DBE">
        <w:t>Kirjakuulustelujen osalta mainitaan kuulustelija, kuulustelun s</w:t>
      </w:r>
      <w:r w:rsidR="006E00C6" w:rsidRPr="00D44DBE">
        <w:t>isältö ja laajuus (</w:t>
      </w:r>
      <w:r w:rsidR="00E17C0A" w:rsidRPr="00D44DBE">
        <w:t>opintopisteet, sivumäärä</w:t>
      </w:r>
      <w:r w:rsidRPr="00D44DBE">
        <w:t>).</w:t>
      </w:r>
    </w:p>
    <w:tbl>
      <w:tblPr>
        <w:tblStyle w:val="TableGrid"/>
        <w:tblW w:w="9606" w:type="dxa"/>
        <w:tblLook w:val="01E0" w:firstRow="1" w:lastRow="1" w:firstColumn="1" w:lastColumn="1" w:noHBand="0" w:noVBand="0"/>
      </w:tblPr>
      <w:tblGrid>
        <w:gridCol w:w="4503"/>
        <w:gridCol w:w="1984"/>
        <w:gridCol w:w="1134"/>
        <w:gridCol w:w="661"/>
        <w:gridCol w:w="662"/>
        <w:gridCol w:w="662"/>
      </w:tblGrid>
      <w:tr w:rsidR="00F87B24" w14:paraId="037FA399" w14:textId="77777777" w:rsidTr="00D31B95">
        <w:tc>
          <w:tcPr>
            <w:tcW w:w="4503" w:type="dxa"/>
          </w:tcPr>
          <w:p w14:paraId="0123A39E" w14:textId="77777777" w:rsidR="00F87B24" w:rsidRPr="00D44DBE" w:rsidRDefault="00F87B24" w:rsidP="0082087A">
            <w:pPr>
              <w:pStyle w:val="BodyText"/>
            </w:pPr>
            <w:r w:rsidRPr="00D44DBE">
              <w:t>FL/FT-tutkintoon liittyvät teoreettiset opinnot</w:t>
            </w:r>
          </w:p>
        </w:tc>
        <w:tc>
          <w:tcPr>
            <w:tcW w:w="1984" w:type="dxa"/>
          </w:tcPr>
          <w:p w14:paraId="4F4887C4" w14:textId="77777777" w:rsidR="00F87B24" w:rsidRDefault="00F87B24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t>Suoritus</w:t>
            </w:r>
            <w:r w:rsidR="00BB10EB">
              <w:rPr>
                <w:lang w:val="en-GB"/>
              </w:rPr>
              <w:t>pvm.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C8D39DB" w14:textId="77777777" w:rsidR="00F87B24" w:rsidRDefault="00F87B24" w:rsidP="0082087A">
            <w:pPr>
              <w:pStyle w:val="BodyText"/>
              <w:tabs>
                <w:tab w:val="clear" w:pos="1247"/>
                <w:tab w:val="clear" w:pos="1304"/>
              </w:tabs>
              <w:rPr>
                <w:lang w:val="en-GB"/>
              </w:rPr>
            </w:pPr>
            <w:r>
              <w:rPr>
                <w:lang w:val="en-GB"/>
              </w:rPr>
              <w:t>Laajuus</w:t>
            </w:r>
            <w:r w:rsidR="00914D4D">
              <w:rPr>
                <w:lang w:val="en-GB"/>
              </w:rPr>
              <w:t xml:space="preserve"> </w:t>
            </w:r>
            <w:r w:rsidR="00DD50EF">
              <w:rPr>
                <w:lang w:val="en-GB"/>
              </w:rPr>
              <w:t>op</w:t>
            </w:r>
          </w:p>
        </w:tc>
        <w:tc>
          <w:tcPr>
            <w:tcW w:w="1985" w:type="dxa"/>
            <w:gridSpan w:val="3"/>
          </w:tcPr>
          <w:p w14:paraId="40F148B8" w14:textId="77777777" w:rsidR="00F87B24" w:rsidRDefault="00954A12" w:rsidP="0082087A">
            <w:pPr>
              <w:pStyle w:val="BodyText"/>
              <w:tabs>
                <w:tab w:val="clear" w:pos="1247"/>
              </w:tabs>
              <w:rPr>
                <w:lang w:val="en-GB"/>
              </w:rPr>
            </w:pPr>
            <w:r>
              <w:rPr>
                <w:lang w:val="en-GB"/>
              </w:rPr>
              <w:t>Virkailija täyttää</w:t>
            </w:r>
          </w:p>
        </w:tc>
      </w:tr>
      <w:tr w:rsidR="00954A12" w14:paraId="39F8CC76" w14:textId="77777777" w:rsidTr="00DD50EF">
        <w:tc>
          <w:tcPr>
            <w:tcW w:w="4503" w:type="dxa"/>
          </w:tcPr>
          <w:p w14:paraId="52B3D582" w14:textId="77777777" w:rsidR="00954A12" w:rsidRDefault="00954A12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9" w:name="Text73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9"/>
          </w:p>
        </w:tc>
        <w:tc>
          <w:tcPr>
            <w:tcW w:w="1984" w:type="dxa"/>
          </w:tcPr>
          <w:p w14:paraId="5812CD84" w14:textId="77777777" w:rsidR="00954A12" w:rsidRDefault="00954A12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10" w:name="Text87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10"/>
          </w:p>
        </w:tc>
        <w:tc>
          <w:tcPr>
            <w:tcW w:w="1134" w:type="dxa"/>
          </w:tcPr>
          <w:p w14:paraId="6463335E" w14:textId="77777777" w:rsidR="00954A12" w:rsidRDefault="00954A12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1" w:name="Text101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11"/>
          </w:p>
        </w:tc>
        <w:tc>
          <w:tcPr>
            <w:tcW w:w="661" w:type="dxa"/>
          </w:tcPr>
          <w:p w14:paraId="4CB68500" w14:textId="77777777" w:rsidR="00954A12" w:rsidRDefault="00954A12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11192167" w14:textId="77777777" w:rsidR="00954A12" w:rsidRDefault="00954A12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0C231C13" w14:textId="77777777" w:rsidR="00954A12" w:rsidRDefault="00954A12" w:rsidP="0082087A">
            <w:pPr>
              <w:pStyle w:val="BodyText"/>
              <w:rPr>
                <w:lang w:val="en-GB"/>
              </w:rPr>
            </w:pPr>
          </w:p>
        </w:tc>
      </w:tr>
      <w:tr w:rsidR="003E6C49" w14:paraId="2A2643D5" w14:textId="77777777" w:rsidTr="00DD50EF">
        <w:tc>
          <w:tcPr>
            <w:tcW w:w="4503" w:type="dxa"/>
          </w:tcPr>
          <w:p w14:paraId="18C89041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12" w:name="Text74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12"/>
          </w:p>
        </w:tc>
        <w:tc>
          <w:tcPr>
            <w:tcW w:w="1984" w:type="dxa"/>
          </w:tcPr>
          <w:p w14:paraId="6152C8BB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13" w:name="Text88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13"/>
          </w:p>
        </w:tc>
        <w:tc>
          <w:tcPr>
            <w:tcW w:w="1134" w:type="dxa"/>
          </w:tcPr>
          <w:p w14:paraId="3FEB93D6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4" w:name="Text102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14"/>
          </w:p>
        </w:tc>
        <w:tc>
          <w:tcPr>
            <w:tcW w:w="661" w:type="dxa"/>
          </w:tcPr>
          <w:p w14:paraId="4B9353C8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6E01EDBB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5B0A031D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</w:tr>
      <w:tr w:rsidR="003E6C49" w14:paraId="03C97661" w14:textId="77777777" w:rsidTr="00DD50EF">
        <w:tc>
          <w:tcPr>
            <w:tcW w:w="4503" w:type="dxa"/>
          </w:tcPr>
          <w:p w14:paraId="1905031F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15" w:name="Text75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15"/>
          </w:p>
        </w:tc>
        <w:tc>
          <w:tcPr>
            <w:tcW w:w="1984" w:type="dxa"/>
          </w:tcPr>
          <w:p w14:paraId="70556D56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6" w:name="Text89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16"/>
          </w:p>
        </w:tc>
        <w:tc>
          <w:tcPr>
            <w:tcW w:w="1134" w:type="dxa"/>
          </w:tcPr>
          <w:p w14:paraId="18507B79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7" w:name="Text103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17"/>
          </w:p>
        </w:tc>
        <w:tc>
          <w:tcPr>
            <w:tcW w:w="661" w:type="dxa"/>
          </w:tcPr>
          <w:p w14:paraId="629D94EA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5266CB8B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4C9B7AF9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</w:tr>
      <w:tr w:rsidR="003E6C49" w14:paraId="7EFC76B6" w14:textId="77777777" w:rsidTr="00DD50EF">
        <w:tc>
          <w:tcPr>
            <w:tcW w:w="4503" w:type="dxa"/>
          </w:tcPr>
          <w:p w14:paraId="62CF2B7F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18" w:name="Text76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18"/>
          </w:p>
        </w:tc>
        <w:tc>
          <w:tcPr>
            <w:tcW w:w="1984" w:type="dxa"/>
          </w:tcPr>
          <w:p w14:paraId="40C4932F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9" w:name="Text90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19"/>
          </w:p>
        </w:tc>
        <w:tc>
          <w:tcPr>
            <w:tcW w:w="1134" w:type="dxa"/>
          </w:tcPr>
          <w:p w14:paraId="504F4911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20" w:name="Text104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20"/>
          </w:p>
        </w:tc>
        <w:tc>
          <w:tcPr>
            <w:tcW w:w="661" w:type="dxa"/>
          </w:tcPr>
          <w:p w14:paraId="0CB2E699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464531C1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67929F77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</w:tr>
      <w:tr w:rsidR="003E6C49" w14:paraId="44A4F831" w14:textId="77777777" w:rsidTr="00DD50EF">
        <w:tc>
          <w:tcPr>
            <w:tcW w:w="4503" w:type="dxa"/>
          </w:tcPr>
          <w:p w14:paraId="36632632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21" w:name="Text77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21"/>
          </w:p>
        </w:tc>
        <w:tc>
          <w:tcPr>
            <w:tcW w:w="1984" w:type="dxa"/>
          </w:tcPr>
          <w:p w14:paraId="14BD0C3B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22" w:name="Text91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22"/>
          </w:p>
        </w:tc>
        <w:tc>
          <w:tcPr>
            <w:tcW w:w="1134" w:type="dxa"/>
          </w:tcPr>
          <w:p w14:paraId="338AF286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23" w:name="Text105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23"/>
          </w:p>
        </w:tc>
        <w:tc>
          <w:tcPr>
            <w:tcW w:w="661" w:type="dxa"/>
          </w:tcPr>
          <w:p w14:paraId="7486D645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73D6FBDD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19895595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</w:tr>
      <w:tr w:rsidR="003E6C49" w14:paraId="7C7B971F" w14:textId="77777777" w:rsidTr="00DD50EF">
        <w:tc>
          <w:tcPr>
            <w:tcW w:w="4503" w:type="dxa"/>
          </w:tcPr>
          <w:p w14:paraId="07D23916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24" w:name="Text78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24"/>
          </w:p>
        </w:tc>
        <w:tc>
          <w:tcPr>
            <w:tcW w:w="1984" w:type="dxa"/>
          </w:tcPr>
          <w:p w14:paraId="26E4A6D5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25" w:name="Text92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25"/>
          </w:p>
        </w:tc>
        <w:tc>
          <w:tcPr>
            <w:tcW w:w="1134" w:type="dxa"/>
          </w:tcPr>
          <w:p w14:paraId="2CE108CE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26" w:name="Text106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26"/>
          </w:p>
        </w:tc>
        <w:tc>
          <w:tcPr>
            <w:tcW w:w="661" w:type="dxa"/>
          </w:tcPr>
          <w:p w14:paraId="501B8EFE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4C497D0A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3A4ECF83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</w:tr>
      <w:tr w:rsidR="003E6C49" w14:paraId="28449E54" w14:textId="77777777" w:rsidTr="00DD50EF">
        <w:tc>
          <w:tcPr>
            <w:tcW w:w="4503" w:type="dxa"/>
          </w:tcPr>
          <w:p w14:paraId="2C618BDB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27" w:name="Text80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27"/>
          </w:p>
        </w:tc>
        <w:tc>
          <w:tcPr>
            <w:tcW w:w="1984" w:type="dxa"/>
          </w:tcPr>
          <w:p w14:paraId="353F1352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28" w:name="Text94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28"/>
          </w:p>
        </w:tc>
        <w:tc>
          <w:tcPr>
            <w:tcW w:w="1134" w:type="dxa"/>
          </w:tcPr>
          <w:p w14:paraId="4FD5048F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29" w:name="Text108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29"/>
          </w:p>
        </w:tc>
        <w:tc>
          <w:tcPr>
            <w:tcW w:w="661" w:type="dxa"/>
          </w:tcPr>
          <w:p w14:paraId="3A1CBEA3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7BCA4123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1931D853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</w:tr>
      <w:tr w:rsidR="003E6C49" w14:paraId="03A4956E" w14:textId="77777777" w:rsidTr="00DD50EF">
        <w:tc>
          <w:tcPr>
            <w:tcW w:w="4503" w:type="dxa"/>
          </w:tcPr>
          <w:p w14:paraId="6B7ABC81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30" w:name="Text81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30"/>
          </w:p>
        </w:tc>
        <w:tc>
          <w:tcPr>
            <w:tcW w:w="1984" w:type="dxa"/>
          </w:tcPr>
          <w:p w14:paraId="5E9E7F59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31" w:name="Text95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31"/>
          </w:p>
        </w:tc>
        <w:tc>
          <w:tcPr>
            <w:tcW w:w="1134" w:type="dxa"/>
          </w:tcPr>
          <w:p w14:paraId="01885520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32" w:name="Text109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32"/>
          </w:p>
        </w:tc>
        <w:tc>
          <w:tcPr>
            <w:tcW w:w="661" w:type="dxa"/>
          </w:tcPr>
          <w:p w14:paraId="66364D4B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4C401794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51D56C32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</w:tr>
      <w:tr w:rsidR="003E6C49" w14:paraId="2BC67607" w14:textId="77777777" w:rsidTr="00DD50EF">
        <w:tc>
          <w:tcPr>
            <w:tcW w:w="4503" w:type="dxa"/>
          </w:tcPr>
          <w:p w14:paraId="5C055994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33" w:name="Text82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33"/>
          </w:p>
        </w:tc>
        <w:tc>
          <w:tcPr>
            <w:tcW w:w="1984" w:type="dxa"/>
          </w:tcPr>
          <w:p w14:paraId="544A5A95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34" w:name="Text96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34"/>
          </w:p>
        </w:tc>
        <w:tc>
          <w:tcPr>
            <w:tcW w:w="1134" w:type="dxa"/>
          </w:tcPr>
          <w:p w14:paraId="4381DB79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35" w:name="Text110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35"/>
          </w:p>
        </w:tc>
        <w:tc>
          <w:tcPr>
            <w:tcW w:w="661" w:type="dxa"/>
          </w:tcPr>
          <w:p w14:paraId="67CD8686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52AEAD27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12358F48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</w:tr>
      <w:tr w:rsidR="003E6C49" w14:paraId="174F32BC" w14:textId="77777777" w:rsidTr="00DD50EF">
        <w:tc>
          <w:tcPr>
            <w:tcW w:w="4503" w:type="dxa"/>
          </w:tcPr>
          <w:p w14:paraId="77AABF35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36" w:name="Text83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36"/>
          </w:p>
        </w:tc>
        <w:tc>
          <w:tcPr>
            <w:tcW w:w="1984" w:type="dxa"/>
          </w:tcPr>
          <w:p w14:paraId="6C765E32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37" w:name="Text97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37"/>
          </w:p>
        </w:tc>
        <w:tc>
          <w:tcPr>
            <w:tcW w:w="1134" w:type="dxa"/>
          </w:tcPr>
          <w:p w14:paraId="14088D71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38" w:name="Text111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38"/>
          </w:p>
        </w:tc>
        <w:tc>
          <w:tcPr>
            <w:tcW w:w="661" w:type="dxa"/>
          </w:tcPr>
          <w:p w14:paraId="2726E379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19F14E02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594A6D47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</w:tr>
      <w:tr w:rsidR="003E6C49" w14:paraId="625F54DB" w14:textId="77777777" w:rsidTr="00DD50EF">
        <w:tc>
          <w:tcPr>
            <w:tcW w:w="4503" w:type="dxa"/>
          </w:tcPr>
          <w:p w14:paraId="545A0606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39" w:name="Text84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39"/>
          </w:p>
        </w:tc>
        <w:tc>
          <w:tcPr>
            <w:tcW w:w="1984" w:type="dxa"/>
          </w:tcPr>
          <w:p w14:paraId="1CA60912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40" w:name="Text98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40"/>
          </w:p>
        </w:tc>
        <w:tc>
          <w:tcPr>
            <w:tcW w:w="1134" w:type="dxa"/>
          </w:tcPr>
          <w:p w14:paraId="28B6B8CE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41" w:name="Text112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41"/>
          </w:p>
        </w:tc>
        <w:tc>
          <w:tcPr>
            <w:tcW w:w="661" w:type="dxa"/>
          </w:tcPr>
          <w:p w14:paraId="04DC7255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181AE2E6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5A7F57FC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</w:tr>
      <w:tr w:rsidR="004F6487" w14:paraId="4C8BE0AD" w14:textId="77777777" w:rsidTr="00DD50EF">
        <w:tc>
          <w:tcPr>
            <w:tcW w:w="4503" w:type="dxa"/>
          </w:tcPr>
          <w:p w14:paraId="7E474E7D" w14:textId="77777777" w:rsidR="004F6487" w:rsidRDefault="004F6487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62"/>
                  <w:enabled/>
                  <w:calcOnExit w:val="0"/>
                  <w:textInput/>
                </w:ffData>
              </w:fldChar>
            </w:r>
            <w:bookmarkStart w:id="42" w:name="Text162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42"/>
          </w:p>
        </w:tc>
        <w:tc>
          <w:tcPr>
            <w:tcW w:w="1984" w:type="dxa"/>
          </w:tcPr>
          <w:p w14:paraId="109B180F" w14:textId="77777777" w:rsidR="004F6487" w:rsidRDefault="004F6487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63"/>
                  <w:enabled/>
                  <w:calcOnExit w:val="0"/>
                  <w:textInput/>
                </w:ffData>
              </w:fldChar>
            </w:r>
            <w:bookmarkStart w:id="43" w:name="Text163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43"/>
          </w:p>
        </w:tc>
        <w:tc>
          <w:tcPr>
            <w:tcW w:w="1134" w:type="dxa"/>
          </w:tcPr>
          <w:p w14:paraId="28F6BAA9" w14:textId="77777777" w:rsidR="004F6487" w:rsidRDefault="004F6487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64"/>
                  <w:enabled/>
                  <w:calcOnExit w:val="0"/>
                  <w:textInput/>
                </w:ffData>
              </w:fldChar>
            </w:r>
            <w:bookmarkStart w:id="44" w:name="Text164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44"/>
          </w:p>
        </w:tc>
        <w:tc>
          <w:tcPr>
            <w:tcW w:w="661" w:type="dxa"/>
          </w:tcPr>
          <w:p w14:paraId="1C63BC9D" w14:textId="77777777" w:rsidR="004F6487" w:rsidRDefault="004F6487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394796FF" w14:textId="77777777" w:rsidR="004F6487" w:rsidRDefault="004F6487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0A7884D0" w14:textId="77777777" w:rsidR="004F6487" w:rsidRDefault="004F6487" w:rsidP="0082087A">
            <w:pPr>
              <w:pStyle w:val="BodyText"/>
              <w:rPr>
                <w:lang w:val="en-GB"/>
              </w:rPr>
            </w:pPr>
          </w:p>
        </w:tc>
      </w:tr>
      <w:tr w:rsidR="004F6487" w14:paraId="43AD833B" w14:textId="77777777" w:rsidTr="00DD50EF">
        <w:tc>
          <w:tcPr>
            <w:tcW w:w="4503" w:type="dxa"/>
          </w:tcPr>
          <w:p w14:paraId="2D3720C5" w14:textId="77777777" w:rsidR="004F6487" w:rsidRDefault="004F6487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bookmarkStart w:id="45" w:name="Text167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45"/>
          </w:p>
        </w:tc>
        <w:tc>
          <w:tcPr>
            <w:tcW w:w="1984" w:type="dxa"/>
          </w:tcPr>
          <w:p w14:paraId="36F0E9D4" w14:textId="77777777" w:rsidR="004F6487" w:rsidRDefault="004F6487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66"/>
                  <w:enabled/>
                  <w:calcOnExit w:val="0"/>
                  <w:textInput/>
                </w:ffData>
              </w:fldChar>
            </w:r>
            <w:bookmarkStart w:id="46" w:name="Text166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46"/>
          </w:p>
        </w:tc>
        <w:tc>
          <w:tcPr>
            <w:tcW w:w="1134" w:type="dxa"/>
          </w:tcPr>
          <w:p w14:paraId="53472FB3" w14:textId="77777777" w:rsidR="004F6487" w:rsidRDefault="004F6487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65"/>
                  <w:enabled/>
                  <w:calcOnExit w:val="0"/>
                  <w:textInput/>
                </w:ffData>
              </w:fldChar>
            </w:r>
            <w:bookmarkStart w:id="47" w:name="Text165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47"/>
          </w:p>
        </w:tc>
        <w:tc>
          <w:tcPr>
            <w:tcW w:w="661" w:type="dxa"/>
          </w:tcPr>
          <w:p w14:paraId="6CFDBD04" w14:textId="77777777" w:rsidR="004F6487" w:rsidRDefault="004F6487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5D493E3C" w14:textId="77777777" w:rsidR="004F6487" w:rsidRDefault="004F6487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5DE56055" w14:textId="77777777" w:rsidR="004F6487" w:rsidRDefault="004F6487" w:rsidP="0082087A">
            <w:pPr>
              <w:pStyle w:val="BodyText"/>
              <w:rPr>
                <w:lang w:val="en-GB"/>
              </w:rPr>
            </w:pPr>
          </w:p>
        </w:tc>
      </w:tr>
      <w:tr w:rsidR="004F6487" w14:paraId="3A0A6087" w14:textId="77777777" w:rsidTr="00DD50EF">
        <w:tc>
          <w:tcPr>
            <w:tcW w:w="4503" w:type="dxa"/>
          </w:tcPr>
          <w:p w14:paraId="72904CEA" w14:textId="77777777" w:rsidR="004F6487" w:rsidRDefault="004F6487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bookmarkStart w:id="48" w:name="Text168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48"/>
          </w:p>
        </w:tc>
        <w:tc>
          <w:tcPr>
            <w:tcW w:w="1984" w:type="dxa"/>
          </w:tcPr>
          <w:p w14:paraId="24E3AF16" w14:textId="77777777" w:rsidR="004F6487" w:rsidRDefault="004F6487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bookmarkStart w:id="49" w:name="Text169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49"/>
          </w:p>
        </w:tc>
        <w:tc>
          <w:tcPr>
            <w:tcW w:w="1134" w:type="dxa"/>
          </w:tcPr>
          <w:p w14:paraId="4DC09F0E" w14:textId="77777777" w:rsidR="004F6487" w:rsidRDefault="004F6487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bookmarkStart w:id="50" w:name="Text170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50"/>
          </w:p>
        </w:tc>
        <w:tc>
          <w:tcPr>
            <w:tcW w:w="661" w:type="dxa"/>
          </w:tcPr>
          <w:p w14:paraId="71A2C189" w14:textId="77777777" w:rsidR="004F6487" w:rsidRDefault="004F6487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0BE7A2BA" w14:textId="77777777" w:rsidR="004F6487" w:rsidRDefault="004F6487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505A7A15" w14:textId="77777777" w:rsidR="004F6487" w:rsidRDefault="004F6487" w:rsidP="0082087A">
            <w:pPr>
              <w:pStyle w:val="BodyText"/>
              <w:rPr>
                <w:lang w:val="en-GB"/>
              </w:rPr>
            </w:pPr>
          </w:p>
        </w:tc>
      </w:tr>
      <w:tr w:rsidR="003E6C49" w14:paraId="2F3BA9CB" w14:textId="77777777" w:rsidTr="00DD50EF">
        <w:tc>
          <w:tcPr>
            <w:tcW w:w="4503" w:type="dxa"/>
          </w:tcPr>
          <w:p w14:paraId="3B260046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51" w:name="Text85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51"/>
          </w:p>
        </w:tc>
        <w:tc>
          <w:tcPr>
            <w:tcW w:w="1984" w:type="dxa"/>
          </w:tcPr>
          <w:p w14:paraId="3BE5401E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52" w:name="Text99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52"/>
          </w:p>
        </w:tc>
        <w:tc>
          <w:tcPr>
            <w:tcW w:w="1134" w:type="dxa"/>
          </w:tcPr>
          <w:p w14:paraId="64D98BB3" w14:textId="77777777" w:rsidR="003E6C49" w:rsidRDefault="003E6C49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53" w:name="Text113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53"/>
          </w:p>
        </w:tc>
        <w:tc>
          <w:tcPr>
            <w:tcW w:w="661" w:type="dxa"/>
          </w:tcPr>
          <w:p w14:paraId="08D132D7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5C98094B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4FA95C02" w14:textId="77777777" w:rsidR="003E6C49" w:rsidRDefault="003E6C49" w:rsidP="0082087A">
            <w:pPr>
              <w:pStyle w:val="BodyText"/>
              <w:rPr>
                <w:lang w:val="en-GB"/>
              </w:rPr>
            </w:pPr>
          </w:p>
        </w:tc>
      </w:tr>
      <w:tr w:rsidR="004F6487" w14:paraId="0289588B" w14:textId="77777777" w:rsidTr="00DD50EF">
        <w:tc>
          <w:tcPr>
            <w:tcW w:w="4503" w:type="dxa"/>
          </w:tcPr>
          <w:p w14:paraId="1EEDAE42" w14:textId="77777777" w:rsidR="004F6487" w:rsidRDefault="004F6487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71"/>
                  <w:enabled/>
                  <w:calcOnExit w:val="0"/>
                  <w:textInput/>
                </w:ffData>
              </w:fldChar>
            </w:r>
            <w:bookmarkStart w:id="54" w:name="Text171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54"/>
          </w:p>
        </w:tc>
        <w:tc>
          <w:tcPr>
            <w:tcW w:w="1984" w:type="dxa"/>
          </w:tcPr>
          <w:p w14:paraId="1F42E7D4" w14:textId="77777777" w:rsidR="004F6487" w:rsidRDefault="004F6487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bookmarkStart w:id="55" w:name="Text172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55"/>
          </w:p>
        </w:tc>
        <w:tc>
          <w:tcPr>
            <w:tcW w:w="1134" w:type="dxa"/>
          </w:tcPr>
          <w:p w14:paraId="64C47F4A" w14:textId="77777777" w:rsidR="004F6487" w:rsidRDefault="004B2C4E" w:rsidP="0082087A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73"/>
                  <w:enabled/>
                  <w:calcOnExit w:val="0"/>
                  <w:textInput/>
                </w:ffData>
              </w:fldChar>
            </w:r>
            <w:bookmarkStart w:id="56" w:name="Text173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56"/>
          </w:p>
        </w:tc>
        <w:tc>
          <w:tcPr>
            <w:tcW w:w="661" w:type="dxa"/>
          </w:tcPr>
          <w:p w14:paraId="61541A77" w14:textId="77777777" w:rsidR="004F6487" w:rsidRDefault="004F6487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7288263D" w14:textId="77777777" w:rsidR="004F6487" w:rsidRDefault="004F6487" w:rsidP="0082087A">
            <w:pPr>
              <w:pStyle w:val="BodyText"/>
              <w:rPr>
                <w:lang w:val="en-GB"/>
              </w:rPr>
            </w:pPr>
          </w:p>
        </w:tc>
        <w:tc>
          <w:tcPr>
            <w:tcW w:w="662" w:type="dxa"/>
          </w:tcPr>
          <w:p w14:paraId="6C2FD849" w14:textId="77777777" w:rsidR="004F6487" w:rsidRDefault="004F6487" w:rsidP="0082087A">
            <w:pPr>
              <w:pStyle w:val="BodyText"/>
              <w:rPr>
                <w:lang w:val="en-GB"/>
              </w:rPr>
            </w:pPr>
          </w:p>
        </w:tc>
      </w:tr>
    </w:tbl>
    <w:p w14:paraId="7E07A562" w14:textId="77777777" w:rsidR="003F0DC6" w:rsidRPr="00CE18EF" w:rsidRDefault="003F0DC6" w:rsidP="00CE18EF">
      <w:pPr>
        <w:pStyle w:val="BodyText"/>
      </w:pPr>
    </w:p>
    <w:p w14:paraId="0660AB4C" w14:textId="77777777" w:rsidR="00A80354" w:rsidRDefault="00A80354" w:rsidP="00541940">
      <w:pPr>
        <w:pStyle w:val="BodyText"/>
      </w:pPr>
    </w:p>
    <w:sectPr w:rsidR="00A80354">
      <w:headerReference w:type="default" r:id="rId8"/>
      <w:headerReference w:type="first" r:id="rId9"/>
      <w:footerReference w:type="first" r:id="rId10"/>
      <w:pgSz w:w="11906" w:h="16838" w:code="9"/>
      <w:pgMar w:top="2336" w:right="851" w:bottom="669" w:left="1701" w:header="658" w:footer="89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D9695" w14:textId="77777777" w:rsidR="008B5DEA" w:rsidRDefault="008B5DEA">
      <w:r>
        <w:separator/>
      </w:r>
    </w:p>
  </w:endnote>
  <w:endnote w:type="continuationSeparator" w:id="0">
    <w:p w14:paraId="11D734B1" w14:textId="77777777" w:rsidR="008B5DEA" w:rsidRDefault="008B5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11"/>
      <w:gridCol w:w="5873"/>
    </w:tblGrid>
    <w:tr w:rsidR="003F76C5" w14:paraId="72EBEB82" w14:textId="77777777">
      <w:tc>
        <w:tcPr>
          <w:tcW w:w="3411" w:type="dxa"/>
        </w:tcPr>
        <w:p w14:paraId="14C0EAC9" w14:textId="77777777" w:rsidR="003F76C5" w:rsidRDefault="003F76C5" w:rsidP="00401564">
          <w:pPr>
            <w:pStyle w:val="Footer"/>
            <w:rPr>
              <w:b/>
            </w:rPr>
          </w:pPr>
          <w:r>
            <w:rPr>
              <w:b/>
            </w:rPr>
            <w:t>Lääketieteellinen tiedekunta</w:t>
          </w:r>
        </w:p>
        <w:p w14:paraId="47FBD1A6" w14:textId="77777777" w:rsidR="003F76C5" w:rsidRDefault="003F76C5" w:rsidP="00401564">
          <w:pPr>
            <w:pStyle w:val="Footer"/>
            <w:rPr>
              <w:b/>
            </w:rPr>
          </w:pPr>
        </w:p>
      </w:tc>
      <w:tc>
        <w:tcPr>
          <w:tcW w:w="5873" w:type="dxa"/>
        </w:tcPr>
        <w:p w14:paraId="22A6A2BA" w14:textId="77777777" w:rsidR="003F76C5" w:rsidRDefault="007B7783" w:rsidP="00401564">
          <w:pPr>
            <w:pStyle w:val="Footer"/>
          </w:pPr>
          <w:r>
            <w:t>PL 63</w:t>
          </w:r>
          <w:r w:rsidR="003F76C5">
            <w:t xml:space="preserve"> (</w:t>
          </w:r>
          <w:proofErr w:type="spellStart"/>
          <w:r w:rsidR="003F76C5">
            <w:t>Tukholmankatu</w:t>
          </w:r>
          <w:proofErr w:type="spellEnd"/>
          <w:r w:rsidR="003F76C5">
            <w:t xml:space="preserve"> 8 B), 00014 Helsingin yliopisto</w:t>
          </w:r>
        </w:p>
        <w:p w14:paraId="6DBD6FBE" w14:textId="0A11C406" w:rsidR="003F76C5" w:rsidRDefault="007B7783" w:rsidP="00401564">
          <w:pPr>
            <w:pStyle w:val="Footer"/>
          </w:pPr>
          <w:r>
            <w:t xml:space="preserve">Puhelin 02941 26200, </w:t>
          </w:r>
          <w:hyperlink r:id="rId1" w:history="1">
            <w:r w:rsidR="0004075B" w:rsidRPr="00A42581">
              <w:rPr>
                <w:rStyle w:val="Hyperlink"/>
              </w:rPr>
              <w:t>www.meilahti-phd@helsinki.fi</w:t>
            </w:r>
          </w:hyperlink>
          <w:r w:rsidR="0004075B">
            <w:t xml:space="preserve">, </w:t>
          </w:r>
          <w:hyperlink r:id="rId2" w:history="1">
            <w:r w:rsidR="0004075B" w:rsidRPr="00A42581">
              <w:rPr>
                <w:rStyle w:val="Hyperlink"/>
              </w:rPr>
              <w:t>meilahti-specialist@helsinki.fi</w:t>
            </w:r>
          </w:hyperlink>
        </w:p>
        <w:p w14:paraId="1774B261" w14:textId="77777777" w:rsidR="003F76C5" w:rsidRDefault="003F76C5" w:rsidP="00401564">
          <w:pPr>
            <w:pStyle w:val="Footer"/>
          </w:pPr>
        </w:p>
      </w:tc>
    </w:tr>
    <w:tr w:rsidR="003F76C5" w:rsidRPr="004371CD" w14:paraId="159384B3" w14:textId="77777777">
      <w:tc>
        <w:tcPr>
          <w:tcW w:w="3411" w:type="dxa"/>
        </w:tcPr>
        <w:p w14:paraId="5FB6C3E0" w14:textId="77777777" w:rsidR="003F76C5" w:rsidRDefault="003F76C5" w:rsidP="00401564">
          <w:pPr>
            <w:pStyle w:val="Footer"/>
            <w:rPr>
              <w:b/>
            </w:rPr>
          </w:pPr>
          <w:proofErr w:type="spellStart"/>
          <w:r>
            <w:rPr>
              <w:b/>
            </w:rPr>
            <w:t>Medicinska</w:t>
          </w:r>
          <w:proofErr w:type="spellEnd"/>
          <w:r>
            <w:rPr>
              <w:b/>
            </w:rPr>
            <w:t xml:space="preserve"> </w:t>
          </w:r>
          <w:proofErr w:type="spellStart"/>
          <w:r>
            <w:rPr>
              <w:b/>
            </w:rPr>
            <w:t>fakulteten</w:t>
          </w:r>
          <w:proofErr w:type="spellEnd"/>
        </w:p>
        <w:p w14:paraId="018546B7" w14:textId="77777777" w:rsidR="003F76C5" w:rsidRDefault="003F76C5" w:rsidP="00401564">
          <w:pPr>
            <w:pStyle w:val="Footer"/>
            <w:rPr>
              <w:b/>
            </w:rPr>
          </w:pPr>
        </w:p>
      </w:tc>
      <w:tc>
        <w:tcPr>
          <w:tcW w:w="5873" w:type="dxa"/>
        </w:tcPr>
        <w:p w14:paraId="70F681E4" w14:textId="77777777" w:rsidR="003F76C5" w:rsidRPr="007B7783" w:rsidRDefault="007B7783" w:rsidP="00401564">
          <w:pPr>
            <w:pStyle w:val="Footer"/>
            <w:rPr>
              <w:lang w:val="sv-SE"/>
            </w:rPr>
          </w:pPr>
          <w:r w:rsidRPr="007B7783">
            <w:rPr>
              <w:lang w:val="sv-SE"/>
            </w:rPr>
            <w:t>PB 63</w:t>
          </w:r>
          <w:r w:rsidR="003F76C5" w:rsidRPr="007B7783">
            <w:rPr>
              <w:lang w:val="sv-SE"/>
            </w:rPr>
            <w:t xml:space="preserve"> (Stockholmsgatan 8 B), FI-00014 Helsingfors universitet</w:t>
          </w:r>
        </w:p>
        <w:p w14:paraId="3BE1F680" w14:textId="2E7D2EB8" w:rsidR="003F76C5" w:rsidRPr="007B7783" w:rsidRDefault="007B7783" w:rsidP="00401564">
          <w:pPr>
            <w:pStyle w:val="Footer"/>
            <w:rPr>
              <w:lang w:val="sv-SE"/>
            </w:rPr>
          </w:pPr>
          <w:r>
            <w:rPr>
              <w:lang w:val="sv-SE"/>
            </w:rPr>
            <w:t xml:space="preserve">Telefon 02941 </w:t>
          </w:r>
          <w:proofErr w:type="gramStart"/>
          <w:r>
            <w:rPr>
              <w:lang w:val="sv-SE"/>
            </w:rPr>
            <w:t>26200</w:t>
          </w:r>
          <w:proofErr w:type="gramEnd"/>
          <w:r w:rsidR="003F76C5" w:rsidRPr="00D44DBE">
            <w:rPr>
              <w:lang w:val="sv-SE"/>
            </w:rPr>
            <w:t xml:space="preserve">, </w:t>
          </w:r>
          <w:hyperlink r:id="rId3" w:history="1">
            <w:r w:rsidR="0004075B" w:rsidRPr="00A42581">
              <w:rPr>
                <w:rStyle w:val="Hyperlink"/>
                <w:lang w:val="sv-SE"/>
              </w:rPr>
              <w:t>www.meilahti-phd@helsinki.fi</w:t>
            </w:r>
          </w:hyperlink>
          <w:r w:rsidR="0004075B">
            <w:rPr>
              <w:lang w:val="sv-SE"/>
            </w:rPr>
            <w:t xml:space="preserve">, </w:t>
          </w:r>
          <w:hyperlink r:id="rId4" w:history="1">
            <w:r w:rsidR="0004075B" w:rsidRPr="0004075B">
              <w:rPr>
                <w:rStyle w:val="Hyperlink"/>
                <w:lang w:val="sv-FI"/>
              </w:rPr>
              <w:t>meilahti-specialist@helsinki.fi</w:t>
            </w:r>
          </w:hyperlink>
        </w:p>
        <w:p w14:paraId="66BA5674" w14:textId="77777777" w:rsidR="003F76C5" w:rsidRPr="00D44DBE" w:rsidRDefault="003F76C5" w:rsidP="00401564">
          <w:pPr>
            <w:pStyle w:val="Footer"/>
            <w:rPr>
              <w:lang w:val="sv-SE"/>
            </w:rPr>
          </w:pPr>
        </w:p>
      </w:tc>
    </w:tr>
    <w:tr w:rsidR="003F76C5" w:rsidRPr="003F76C5" w14:paraId="393195FF" w14:textId="77777777">
      <w:tc>
        <w:tcPr>
          <w:tcW w:w="3411" w:type="dxa"/>
        </w:tcPr>
        <w:p w14:paraId="5756715C" w14:textId="77777777" w:rsidR="003F76C5" w:rsidRDefault="00A26049" w:rsidP="00401564">
          <w:pPr>
            <w:pStyle w:val="Footer"/>
            <w:rPr>
              <w:b/>
            </w:rPr>
          </w:pPr>
          <w:r>
            <w:rPr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0" allowOverlap="1" wp14:anchorId="0A839200" wp14:editId="7484CA5C">
                    <wp:simplePos x="0" y="0"/>
                    <wp:positionH relativeFrom="page">
                      <wp:posOffset>1097280</wp:posOffset>
                    </wp:positionH>
                    <wp:positionV relativeFrom="page">
                      <wp:posOffset>10241280</wp:posOffset>
                    </wp:positionV>
                    <wp:extent cx="5501640" cy="267970"/>
                    <wp:effectExtent l="0" t="0" r="0" b="0"/>
                    <wp:wrapNone/>
                    <wp:docPr id="1" name="Text Box 102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501640" cy="2679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542CC0" w14:textId="77777777" w:rsidR="003F76C5" w:rsidRDefault="003F76C5">
                                <w:pPr>
                                  <w:jc w:val="right"/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A83920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24" o:spid="_x0000_s1026" type="#_x0000_t202" style="position:absolute;margin-left:86.4pt;margin-top:806.4pt;width:433.2pt;height:21.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" o:allowincell="f" filled="f" stroked="f">
                    <v:textbox inset="0,0,0,0">
                      <w:txbxContent>
                        <w:p w14:paraId="25542CC0" w14:textId="77777777" w:rsidR="003F76C5" w:rsidRDefault="003F76C5">
                          <w:pPr>
                            <w:jc w:val="right"/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3F76C5">
            <w:rPr>
              <w:b/>
              <w:noProof/>
            </w:rPr>
            <w:t>Faculty of Medicine</w:t>
          </w:r>
        </w:p>
        <w:p w14:paraId="2A47C851" w14:textId="77777777" w:rsidR="003F76C5" w:rsidRDefault="003F76C5" w:rsidP="00401564">
          <w:pPr>
            <w:pStyle w:val="Footer"/>
            <w:rPr>
              <w:b/>
            </w:rPr>
          </w:pPr>
        </w:p>
      </w:tc>
      <w:tc>
        <w:tcPr>
          <w:tcW w:w="5873" w:type="dxa"/>
        </w:tcPr>
        <w:p w14:paraId="1EDC8280" w14:textId="77777777" w:rsidR="003F76C5" w:rsidRPr="007B0472" w:rsidRDefault="003F76C5" w:rsidP="00401564">
          <w:pPr>
            <w:pStyle w:val="Footer"/>
            <w:rPr>
              <w:lang w:val="en-GB"/>
            </w:rPr>
          </w:pPr>
          <w:r w:rsidRPr="007B0472">
            <w:rPr>
              <w:lang w:val="en-GB"/>
            </w:rPr>
            <w:t>P.O. Box</w:t>
          </w:r>
          <w:r w:rsidR="007B7783">
            <w:rPr>
              <w:lang w:val="en-GB"/>
            </w:rPr>
            <w:t xml:space="preserve"> 63</w:t>
          </w:r>
          <w:r w:rsidRPr="007B0472">
            <w:rPr>
              <w:lang w:val="en-GB"/>
            </w:rPr>
            <w:t xml:space="preserve"> (</w:t>
          </w:r>
          <w:proofErr w:type="spellStart"/>
          <w:r w:rsidRPr="007B0472">
            <w:rPr>
              <w:lang w:val="en-GB"/>
            </w:rPr>
            <w:t>Tukholmankatu</w:t>
          </w:r>
          <w:proofErr w:type="spellEnd"/>
          <w:r w:rsidRPr="007B0472">
            <w:rPr>
              <w:lang w:val="en-GB"/>
            </w:rPr>
            <w:t xml:space="preserve"> 8 B), FI-00014 University of Helsinki</w:t>
          </w:r>
        </w:p>
        <w:p w14:paraId="0C872F63" w14:textId="55F0D54A" w:rsidR="003F76C5" w:rsidRPr="007B7783" w:rsidRDefault="007B7783" w:rsidP="0004075B">
          <w:pPr>
            <w:pStyle w:val="Footer"/>
            <w:rPr>
              <w:lang w:val="en-US"/>
            </w:rPr>
          </w:pPr>
          <w:r>
            <w:rPr>
              <w:lang w:val="en-GB"/>
            </w:rPr>
            <w:t>Telephone  02941 26200</w:t>
          </w:r>
          <w:r w:rsidR="003F76C5" w:rsidRPr="007B0472">
            <w:rPr>
              <w:lang w:val="en-GB"/>
            </w:rPr>
            <w:t xml:space="preserve">, </w:t>
          </w:r>
          <w:hyperlink r:id="rId5" w:history="1">
            <w:r w:rsidR="0004075B" w:rsidRPr="00A42581">
              <w:rPr>
                <w:rStyle w:val="Hyperlink"/>
                <w:lang w:val="en-US"/>
              </w:rPr>
              <w:t>www.meilahti-phd@helsinki.fi</w:t>
            </w:r>
          </w:hyperlink>
          <w:r w:rsidR="0004075B">
            <w:rPr>
              <w:lang w:val="en-US"/>
            </w:rPr>
            <w:t xml:space="preserve">, </w:t>
          </w:r>
          <w:hyperlink r:id="rId6" w:history="1">
            <w:r w:rsidR="0004075B" w:rsidRPr="00A42581">
              <w:rPr>
                <w:rStyle w:val="Hyperlink"/>
              </w:rPr>
              <w:t>meilahti-specialist@helsinki.fi</w:t>
            </w:r>
          </w:hyperlink>
        </w:p>
      </w:tc>
    </w:tr>
  </w:tbl>
  <w:p w14:paraId="3E5437D8" w14:textId="77777777" w:rsidR="00A9780B" w:rsidRPr="003F76C5" w:rsidRDefault="00A9780B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0C50C" w14:textId="77777777" w:rsidR="008B5DEA" w:rsidRDefault="008B5DEA">
      <w:r>
        <w:separator/>
      </w:r>
    </w:p>
  </w:footnote>
  <w:footnote w:type="continuationSeparator" w:id="0">
    <w:p w14:paraId="191811D9" w14:textId="77777777" w:rsidR="008B5DEA" w:rsidRDefault="008B5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03" w:type="dxa"/>
      <w:tblInd w:w="510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552"/>
      <w:gridCol w:w="1275"/>
      <w:gridCol w:w="1276"/>
    </w:tblGrid>
    <w:tr w:rsidR="00A9780B" w14:paraId="20514E67" w14:textId="77777777">
      <w:trPr>
        <w:cantSplit/>
        <w:trHeight w:val="240"/>
      </w:trPr>
      <w:tc>
        <w:tcPr>
          <w:tcW w:w="2552" w:type="dxa"/>
        </w:tcPr>
        <w:p w14:paraId="32A2B0C9" w14:textId="77777777" w:rsidR="00A9780B" w:rsidRDefault="003C4AC7">
          <w:pPr>
            <w:pStyle w:val="Header"/>
          </w:pPr>
          <w:r>
            <w:t>TODISTUSHAKEMUS</w:t>
          </w:r>
        </w:p>
      </w:tc>
      <w:tc>
        <w:tcPr>
          <w:tcW w:w="1275" w:type="dxa"/>
        </w:tcPr>
        <w:p w14:paraId="2664EC88" w14:textId="77777777" w:rsidR="00A9780B" w:rsidRDefault="00A9780B">
          <w:pPr>
            <w:pStyle w:val="Header"/>
            <w:rPr>
              <w:snapToGrid w:val="0"/>
            </w:rPr>
          </w:pPr>
        </w:p>
      </w:tc>
      <w:tc>
        <w:tcPr>
          <w:tcW w:w="1276" w:type="dxa"/>
        </w:tcPr>
        <w:p w14:paraId="08D2F6C3" w14:textId="77777777" w:rsidR="00A9780B" w:rsidRDefault="00A9780B">
          <w:pPr>
            <w:pStyle w:val="Header"/>
          </w:pPr>
          <w:r>
            <w:rPr>
              <w:snapToGrid w:val="0"/>
            </w:rPr>
            <w:fldChar w:fldCharType="begin"/>
          </w:r>
          <w:r>
            <w:rPr>
              <w:snapToGrid w:val="0"/>
            </w:rPr>
            <w:instrText xml:space="preserve"> PAGE </w:instrText>
          </w:r>
          <w:r>
            <w:rPr>
              <w:snapToGrid w:val="0"/>
            </w:rPr>
            <w:fldChar w:fldCharType="separate"/>
          </w:r>
          <w:r w:rsidR="00A26049">
            <w:rPr>
              <w:noProof/>
              <w:snapToGrid w:val="0"/>
            </w:rPr>
            <w:t>2</w:t>
          </w:r>
          <w:r>
            <w:rPr>
              <w:snapToGrid w:val="0"/>
            </w:rPr>
            <w:fldChar w:fldCharType="end"/>
          </w:r>
          <w:r>
            <w:rPr>
              <w:snapToGrid w:val="0"/>
            </w:rPr>
            <w:t>(</w:t>
          </w:r>
          <w:r>
            <w:rPr>
              <w:snapToGrid w:val="0"/>
            </w:rPr>
            <w:fldChar w:fldCharType="begin"/>
          </w:r>
          <w:r>
            <w:rPr>
              <w:snapToGrid w:val="0"/>
            </w:rPr>
            <w:instrText xml:space="preserve"> NUMPAGES </w:instrText>
          </w:r>
          <w:r>
            <w:rPr>
              <w:snapToGrid w:val="0"/>
            </w:rPr>
            <w:fldChar w:fldCharType="separate"/>
          </w:r>
          <w:r w:rsidR="00A26049">
            <w:rPr>
              <w:noProof/>
              <w:snapToGrid w:val="0"/>
            </w:rPr>
            <w:t>3</w:t>
          </w:r>
          <w:r>
            <w:rPr>
              <w:snapToGrid w:val="0"/>
            </w:rPr>
            <w:fldChar w:fldCharType="end"/>
          </w:r>
          <w:r>
            <w:rPr>
              <w:snapToGrid w:val="0"/>
            </w:rPr>
            <w:t>)</w:t>
          </w:r>
        </w:p>
      </w:tc>
    </w:tr>
    <w:tr w:rsidR="00A9780B" w14:paraId="7A550A31" w14:textId="77777777">
      <w:trPr>
        <w:cantSplit/>
        <w:trHeight w:val="240"/>
      </w:trPr>
      <w:tc>
        <w:tcPr>
          <w:tcW w:w="2552" w:type="dxa"/>
        </w:tcPr>
        <w:p w14:paraId="6A39800C" w14:textId="77777777" w:rsidR="00A9780B" w:rsidRDefault="00A9780B">
          <w:pPr>
            <w:pStyle w:val="Header"/>
          </w:pPr>
        </w:p>
      </w:tc>
      <w:tc>
        <w:tcPr>
          <w:tcW w:w="2551" w:type="dxa"/>
          <w:gridSpan w:val="2"/>
        </w:tcPr>
        <w:p w14:paraId="3AF23E83" w14:textId="77777777" w:rsidR="00A9780B" w:rsidRDefault="00A9780B">
          <w:pPr>
            <w:pStyle w:val="Header"/>
          </w:pPr>
        </w:p>
      </w:tc>
    </w:tr>
    <w:tr w:rsidR="00A9780B" w14:paraId="7A81BA57" w14:textId="77777777">
      <w:trPr>
        <w:cantSplit/>
        <w:trHeight w:val="240"/>
      </w:trPr>
      <w:tc>
        <w:tcPr>
          <w:tcW w:w="2552" w:type="dxa"/>
        </w:tcPr>
        <w:p w14:paraId="2B74FB81" w14:textId="77777777" w:rsidR="00A9780B" w:rsidRDefault="00A9780B">
          <w:pPr>
            <w:pStyle w:val="Header"/>
          </w:pPr>
        </w:p>
      </w:tc>
      <w:tc>
        <w:tcPr>
          <w:tcW w:w="2551" w:type="dxa"/>
          <w:gridSpan w:val="2"/>
        </w:tcPr>
        <w:p w14:paraId="41E14786" w14:textId="77777777" w:rsidR="00A9780B" w:rsidRDefault="00A9780B">
          <w:pPr>
            <w:pStyle w:val="Header"/>
          </w:pPr>
        </w:p>
      </w:tc>
    </w:tr>
    <w:tr w:rsidR="00A749C4" w14:paraId="5C8F154C" w14:textId="77777777">
      <w:trPr>
        <w:cantSplit/>
        <w:trHeight w:val="240"/>
      </w:trPr>
      <w:tc>
        <w:tcPr>
          <w:tcW w:w="2552" w:type="dxa"/>
        </w:tcPr>
        <w:p w14:paraId="5DD69390" w14:textId="77777777" w:rsidR="00A749C4" w:rsidRDefault="00A749C4" w:rsidP="00A9780B">
          <w:pPr>
            <w:pStyle w:val="Header"/>
          </w:pPr>
        </w:p>
      </w:tc>
      <w:tc>
        <w:tcPr>
          <w:tcW w:w="2551" w:type="dxa"/>
          <w:gridSpan w:val="2"/>
        </w:tcPr>
        <w:p w14:paraId="0BE7F42D" w14:textId="77777777" w:rsidR="00A749C4" w:rsidRDefault="00A749C4">
          <w:pPr>
            <w:pStyle w:val="Header"/>
          </w:pPr>
        </w:p>
      </w:tc>
    </w:tr>
  </w:tbl>
  <w:p w14:paraId="7830F23A" w14:textId="77777777" w:rsidR="00A9780B" w:rsidRDefault="00A9780B">
    <w:pPr>
      <w:pStyle w:val="Header"/>
    </w:pPr>
  </w:p>
  <w:p w14:paraId="08C99150" w14:textId="77777777" w:rsidR="00A9780B" w:rsidRDefault="00A9780B">
    <w:pPr>
      <w:pStyle w:val="Header"/>
    </w:pPr>
  </w:p>
  <w:p w14:paraId="0D9FEF38" w14:textId="77777777" w:rsidR="004035CE" w:rsidRDefault="004035C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03" w:type="dxa"/>
      <w:tblInd w:w="510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552"/>
      <w:gridCol w:w="1275"/>
      <w:gridCol w:w="1276"/>
    </w:tblGrid>
    <w:tr w:rsidR="00A9780B" w14:paraId="4DBD1487" w14:textId="77777777">
      <w:trPr>
        <w:cantSplit/>
        <w:trHeight w:val="240"/>
      </w:trPr>
      <w:tc>
        <w:tcPr>
          <w:tcW w:w="2552" w:type="dxa"/>
        </w:tcPr>
        <w:p w14:paraId="006CE11F" w14:textId="5F1D2EE3" w:rsidR="00A9780B" w:rsidRDefault="00105C66">
          <w:pPr>
            <w:pStyle w:val="Header"/>
          </w:pPr>
          <w:r>
            <w:t>TODISTUSHAKEMUS</w:t>
          </w:r>
        </w:p>
      </w:tc>
      <w:tc>
        <w:tcPr>
          <w:tcW w:w="1275" w:type="dxa"/>
        </w:tcPr>
        <w:p w14:paraId="6C051CC7" w14:textId="77777777" w:rsidR="00A9780B" w:rsidRDefault="00A9780B">
          <w:pPr>
            <w:pStyle w:val="Header"/>
            <w:rPr>
              <w:snapToGrid w:val="0"/>
            </w:rPr>
          </w:pPr>
        </w:p>
      </w:tc>
      <w:tc>
        <w:tcPr>
          <w:tcW w:w="1276" w:type="dxa"/>
        </w:tcPr>
        <w:p w14:paraId="1B2DF92E" w14:textId="77777777" w:rsidR="00A9780B" w:rsidRDefault="00A9780B">
          <w:pPr>
            <w:pStyle w:val="Header"/>
          </w:pPr>
          <w:r>
            <w:rPr>
              <w:snapToGrid w:val="0"/>
            </w:rPr>
            <w:fldChar w:fldCharType="begin"/>
          </w:r>
          <w:r>
            <w:rPr>
              <w:snapToGrid w:val="0"/>
            </w:rPr>
            <w:instrText xml:space="preserve"> PAGE </w:instrText>
          </w:r>
          <w:r>
            <w:rPr>
              <w:snapToGrid w:val="0"/>
            </w:rPr>
            <w:fldChar w:fldCharType="separate"/>
          </w:r>
          <w:r w:rsidR="00A26049">
            <w:rPr>
              <w:noProof/>
              <w:snapToGrid w:val="0"/>
            </w:rPr>
            <w:t>1</w:t>
          </w:r>
          <w:r>
            <w:rPr>
              <w:snapToGrid w:val="0"/>
            </w:rPr>
            <w:fldChar w:fldCharType="end"/>
          </w:r>
          <w:r>
            <w:rPr>
              <w:snapToGrid w:val="0"/>
            </w:rPr>
            <w:t>(</w:t>
          </w:r>
          <w:r>
            <w:rPr>
              <w:snapToGrid w:val="0"/>
            </w:rPr>
            <w:fldChar w:fldCharType="begin"/>
          </w:r>
          <w:r>
            <w:rPr>
              <w:snapToGrid w:val="0"/>
            </w:rPr>
            <w:instrText xml:space="preserve"> NUMPAGES </w:instrText>
          </w:r>
          <w:r>
            <w:rPr>
              <w:snapToGrid w:val="0"/>
            </w:rPr>
            <w:fldChar w:fldCharType="separate"/>
          </w:r>
          <w:r w:rsidR="00A26049">
            <w:rPr>
              <w:noProof/>
              <w:snapToGrid w:val="0"/>
            </w:rPr>
            <w:t>3</w:t>
          </w:r>
          <w:r>
            <w:rPr>
              <w:snapToGrid w:val="0"/>
            </w:rPr>
            <w:fldChar w:fldCharType="end"/>
          </w:r>
          <w:r>
            <w:rPr>
              <w:snapToGrid w:val="0"/>
            </w:rPr>
            <w:t>)</w:t>
          </w:r>
        </w:p>
      </w:tc>
    </w:tr>
  </w:tbl>
  <w:p w14:paraId="7A97C47D" w14:textId="7D9CA7C8" w:rsidR="00A9780B" w:rsidRDefault="001F21F0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0" allowOverlap="1" wp14:anchorId="6C5E2437" wp14:editId="2F196877">
          <wp:simplePos x="0" y="0"/>
          <wp:positionH relativeFrom="page">
            <wp:posOffset>897890</wp:posOffset>
          </wp:positionH>
          <wp:positionV relativeFrom="page">
            <wp:posOffset>535940</wp:posOffset>
          </wp:positionV>
          <wp:extent cx="1918970" cy="647700"/>
          <wp:effectExtent l="0" t="0" r="0" b="0"/>
          <wp:wrapNone/>
          <wp:docPr id="4" name="Picture 4" descr="header m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ader m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97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59E9B2" w14:textId="77777777" w:rsidR="00A9780B" w:rsidRDefault="00A9780B">
    <w:pPr>
      <w:pStyle w:val="Header"/>
    </w:pPr>
  </w:p>
  <w:p w14:paraId="3BE1DC98" w14:textId="77777777" w:rsidR="004035CE" w:rsidRDefault="004035C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25240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E"/>
    <w:multiLevelType w:val="singleLevel"/>
    <w:tmpl w:val="9384CAE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9CF843B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2"/>
    <w:multiLevelType w:val="singleLevel"/>
    <w:tmpl w:val="BB24F14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FBC0BD4A"/>
    <w:lvl w:ilvl="0">
      <w:start w:val="1"/>
      <w:numFmt w:val="bullet"/>
      <w:pStyle w:val="ListBullet2"/>
      <w:lvlText w:val="−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</w:abstractNum>
  <w:abstractNum w:abstractNumId="5" w15:restartNumberingAfterBreak="0">
    <w:nsid w:val="FFFFFF88"/>
    <w:multiLevelType w:val="singleLevel"/>
    <w:tmpl w:val="690C73A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CCAA09D0"/>
    <w:lvl w:ilvl="0">
      <w:start w:val="1"/>
      <w:numFmt w:val="bullet"/>
      <w:pStyle w:val="List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10D60E8D"/>
    <w:multiLevelType w:val="multilevel"/>
    <w:tmpl w:val="040B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1C1E4F82"/>
    <w:multiLevelType w:val="hybridMultilevel"/>
    <w:tmpl w:val="E3109E5E"/>
    <w:lvl w:ilvl="0" w:tplc="81B6AFD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E2188"/>
    <w:multiLevelType w:val="multilevel"/>
    <w:tmpl w:val="13AE4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0" w15:restartNumberingAfterBreak="0">
    <w:nsid w:val="49BC059B"/>
    <w:multiLevelType w:val="multilevel"/>
    <w:tmpl w:val="8A6006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1" w15:restartNumberingAfterBreak="0">
    <w:nsid w:val="4F257F66"/>
    <w:multiLevelType w:val="multilevel"/>
    <w:tmpl w:val="351A7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2" w15:restartNumberingAfterBreak="0">
    <w:nsid w:val="4FCE4807"/>
    <w:multiLevelType w:val="multilevel"/>
    <w:tmpl w:val="351A7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3" w15:restartNumberingAfterBreak="0">
    <w:nsid w:val="6314447B"/>
    <w:multiLevelType w:val="hybridMultilevel"/>
    <w:tmpl w:val="EAFC79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910F2C"/>
    <w:multiLevelType w:val="multilevel"/>
    <w:tmpl w:val="040B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053887242">
    <w:abstractNumId w:val="5"/>
  </w:num>
  <w:num w:numId="2" w16cid:durableId="627320784">
    <w:abstractNumId w:val="6"/>
  </w:num>
  <w:num w:numId="3" w16cid:durableId="1033531962">
    <w:abstractNumId w:val="4"/>
  </w:num>
  <w:num w:numId="4" w16cid:durableId="1563444051">
    <w:abstractNumId w:val="3"/>
  </w:num>
  <w:num w:numId="5" w16cid:durableId="30544140">
    <w:abstractNumId w:val="9"/>
  </w:num>
  <w:num w:numId="6" w16cid:durableId="1316103499">
    <w:abstractNumId w:val="7"/>
  </w:num>
  <w:num w:numId="7" w16cid:durableId="455684043">
    <w:abstractNumId w:val="10"/>
  </w:num>
  <w:num w:numId="8" w16cid:durableId="483350127">
    <w:abstractNumId w:val="0"/>
  </w:num>
  <w:num w:numId="9" w16cid:durableId="1074082337">
    <w:abstractNumId w:val="2"/>
  </w:num>
  <w:num w:numId="10" w16cid:durableId="867569231">
    <w:abstractNumId w:val="1"/>
  </w:num>
  <w:num w:numId="11" w16cid:durableId="15628629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98598169">
    <w:abstractNumId w:val="7"/>
  </w:num>
  <w:num w:numId="13" w16cid:durableId="1997343100">
    <w:abstractNumId w:val="7"/>
  </w:num>
  <w:num w:numId="14" w16cid:durableId="1742633596">
    <w:abstractNumId w:val="7"/>
  </w:num>
  <w:num w:numId="15" w16cid:durableId="1881235489">
    <w:abstractNumId w:val="11"/>
  </w:num>
  <w:num w:numId="16" w16cid:durableId="22177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7192235">
    <w:abstractNumId w:val="12"/>
  </w:num>
  <w:num w:numId="18" w16cid:durableId="1150752033">
    <w:abstractNumId w:val="14"/>
  </w:num>
  <w:num w:numId="19" w16cid:durableId="1441417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48477247">
    <w:abstractNumId w:val="13"/>
  </w:num>
  <w:num w:numId="21" w16cid:durableId="17658775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9C4"/>
    <w:rsid w:val="00003467"/>
    <w:rsid w:val="00021661"/>
    <w:rsid w:val="0004075B"/>
    <w:rsid w:val="000451C0"/>
    <w:rsid w:val="00047DA5"/>
    <w:rsid w:val="00052483"/>
    <w:rsid w:val="0005491C"/>
    <w:rsid w:val="000916AE"/>
    <w:rsid w:val="000A6772"/>
    <w:rsid w:val="000B174F"/>
    <w:rsid w:val="000D2285"/>
    <w:rsid w:val="000D2F5F"/>
    <w:rsid w:val="000F271F"/>
    <w:rsid w:val="000F48DA"/>
    <w:rsid w:val="00104F88"/>
    <w:rsid w:val="00105C66"/>
    <w:rsid w:val="001205F2"/>
    <w:rsid w:val="001653EC"/>
    <w:rsid w:val="00170DB4"/>
    <w:rsid w:val="00186FF9"/>
    <w:rsid w:val="001C0C83"/>
    <w:rsid w:val="001C25CE"/>
    <w:rsid w:val="001F21F0"/>
    <w:rsid w:val="001F60E8"/>
    <w:rsid w:val="00202935"/>
    <w:rsid w:val="00206137"/>
    <w:rsid w:val="00230BDF"/>
    <w:rsid w:val="002441A8"/>
    <w:rsid w:val="00246D49"/>
    <w:rsid w:val="002545BD"/>
    <w:rsid w:val="0027182D"/>
    <w:rsid w:val="002A0240"/>
    <w:rsid w:val="002A6875"/>
    <w:rsid w:val="00313855"/>
    <w:rsid w:val="0031759E"/>
    <w:rsid w:val="0032067B"/>
    <w:rsid w:val="003268DA"/>
    <w:rsid w:val="00327396"/>
    <w:rsid w:val="00327EFA"/>
    <w:rsid w:val="00330C10"/>
    <w:rsid w:val="00335735"/>
    <w:rsid w:val="003551F6"/>
    <w:rsid w:val="003718B0"/>
    <w:rsid w:val="00374D46"/>
    <w:rsid w:val="003947D3"/>
    <w:rsid w:val="00395320"/>
    <w:rsid w:val="00397CA4"/>
    <w:rsid w:val="003A4924"/>
    <w:rsid w:val="003C4AC7"/>
    <w:rsid w:val="003D3C58"/>
    <w:rsid w:val="003D3D7E"/>
    <w:rsid w:val="003D44F2"/>
    <w:rsid w:val="003E6C49"/>
    <w:rsid w:val="003F0DC6"/>
    <w:rsid w:val="003F5906"/>
    <w:rsid w:val="003F76C5"/>
    <w:rsid w:val="00401564"/>
    <w:rsid w:val="004035CE"/>
    <w:rsid w:val="004153EF"/>
    <w:rsid w:val="004156A1"/>
    <w:rsid w:val="00432B64"/>
    <w:rsid w:val="004371CD"/>
    <w:rsid w:val="004511F8"/>
    <w:rsid w:val="00456073"/>
    <w:rsid w:val="00462397"/>
    <w:rsid w:val="00484CD4"/>
    <w:rsid w:val="004A0FA5"/>
    <w:rsid w:val="004B235B"/>
    <w:rsid w:val="004B2C4E"/>
    <w:rsid w:val="004F0404"/>
    <w:rsid w:val="004F1B00"/>
    <w:rsid w:val="004F6487"/>
    <w:rsid w:val="00520FBD"/>
    <w:rsid w:val="00524C20"/>
    <w:rsid w:val="00527B2A"/>
    <w:rsid w:val="00530DD2"/>
    <w:rsid w:val="00533B18"/>
    <w:rsid w:val="00541940"/>
    <w:rsid w:val="00553747"/>
    <w:rsid w:val="0055500F"/>
    <w:rsid w:val="00580684"/>
    <w:rsid w:val="005877AF"/>
    <w:rsid w:val="005A62A4"/>
    <w:rsid w:val="005A649C"/>
    <w:rsid w:val="005B0936"/>
    <w:rsid w:val="005D44BE"/>
    <w:rsid w:val="005E231C"/>
    <w:rsid w:val="005E3DFE"/>
    <w:rsid w:val="005F3413"/>
    <w:rsid w:val="005F5110"/>
    <w:rsid w:val="005F5D9F"/>
    <w:rsid w:val="006051DF"/>
    <w:rsid w:val="00617F9E"/>
    <w:rsid w:val="00631A19"/>
    <w:rsid w:val="00641C45"/>
    <w:rsid w:val="00667241"/>
    <w:rsid w:val="0067675E"/>
    <w:rsid w:val="00686151"/>
    <w:rsid w:val="006A1BCE"/>
    <w:rsid w:val="006E00C6"/>
    <w:rsid w:val="00702795"/>
    <w:rsid w:val="007051C7"/>
    <w:rsid w:val="00720E12"/>
    <w:rsid w:val="007277BF"/>
    <w:rsid w:val="00746958"/>
    <w:rsid w:val="00766CEF"/>
    <w:rsid w:val="007A15C0"/>
    <w:rsid w:val="007B7783"/>
    <w:rsid w:val="007D2D96"/>
    <w:rsid w:val="00814F50"/>
    <w:rsid w:val="0082087A"/>
    <w:rsid w:val="008229EC"/>
    <w:rsid w:val="00824A37"/>
    <w:rsid w:val="00851A28"/>
    <w:rsid w:val="0088715E"/>
    <w:rsid w:val="008B5DEA"/>
    <w:rsid w:val="008D15DE"/>
    <w:rsid w:val="008E2396"/>
    <w:rsid w:val="00914D4D"/>
    <w:rsid w:val="00933E1D"/>
    <w:rsid w:val="00936684"/>
    <w:rsid w:val="00940F98"/>
    <w:rsid w:val="009536F1"/>
    <w:rsid w:val="00954A12"/>
    <w:rsid w:val="00960AB3"/>
    <w:rsid w:val="00966354"/>
    <w:rsid w:val="00975A4D"/>
    <w:rsid w:val="00984450"/>
    <w:rsid w:val="00990D9E"/>
    <w:rsid w:val="00996BC8"/>
    <w:rsid w:val="009A409A"/>
    <w:rsid w:val="009A5D2D"/>
    <w:rsid w:val="009C5E71"/>
    <w:rsid w:val="009E1FC6"/>
    <w:rsid w:val="009E72CE"/>
    <w:rsid w:val="009F5ED1"/>
    <w:rsid w:val="00A26049"/>
    <w:rsid w:val="00A3217B"/>
    <w:rsid w:val="00A32446"/>
    <w:rsid w:val="00A4093B"/>
    <w:rsid w:val="00A55257"/>
    <w:rsid w:val="00A74304"/>
    <w:rsid w:val="00A749C4"/>
    <w:rsid w:val="00A80354"/>
    <w:rsid w:val="00A86203"/>
    <w:rsid w:val="00A9780B"/>
    <w:rsid w:val="00AA189E"/>
    <w:rsid w:val="00AD0DA4"/>
    <w:rsid w:val="00B0490B"/>
    <w:rsid w:val="00B14C83"/>
    <w:rsid w:val="00B32653"/>
    <w:rsid w:val="00B54863"/>
    <w:rsid w:val="00B71BC7"/>
    <w:rsid w:val="00B870DB"/>
    <w:rsid w:val="00BB10EB"/>
    <w:rsid w:val="00BB3B74"/>
    <w:rsid w:val="00BB3EFE"/>
    <w:rsid w:val="00BC11C9"/>
    <w:rsid w:val="00BE0F96"/>
    <w:rsid w:val="00C12237"/>
    <w:rsid w:val="00C42941"/>
    <w:rsid w:val="00C81B9A"/>
    <w:rsid w:val="00C9260B"/>
    <w:rsid w:val="00CE18EF"/>
    <w:rsid w:val="00CE5D01"/>
    <w:rsid w:val="00CE7E5E"/>
    <w:rsid w:val="00CF38CE"/>
    <w:rsid w:val="00D004E4"/>
    <w:rsid w:val="00D139B9"/>
    <w:rsid w:val="00D31B95"/>
    <w:rsid w:val="00D34562"/>
    <w:rsid w:val="00D43F71"/>
    <w:rsid w:val="00D44DBE"/>
    <w:rsid w:val="00D67ED3"/>
    <w:rsid w:val="00D92957"/>
    <w:rsid w:val="00DB5B98"/>
    <w:rsid w:val="00DD50EF"/>
    <w:rsid w:val="00DE51DB"/>
    <w:rsid w:val="00E13559"/>
    <w:rsid w:val="00E17C0A"/>
    <w:rsid w:val="00E20885"/>
    <w:rsid w:val="00E50AE5"/>
    <w:rsid w:val="00E524AD"/>
    <w:rsid w:val="00E84F2D"/>
    <w:rsid w:val="00E915EE"/>
    <w:rsid w:val="00EC4741"/>
    <w:rsid w:val="00EC6181"/>
    <w:rsid w:val="00ED10A4"/>
    <w:rsid w:val="00EE6C3B"/>
    <w:rsid w:val="00EF629C"/>
    <w:rsid w:val="00F03144"/>
    <w:rsid w:val="00F1133B"/>
    <w:rsid w:val="00F13829"/>
    <w:rsid w:val="00F148EB"/>
    <w:rsid w:val="00F37F79"/>
    <w:rsid w:val="00F47ACF"/>
    <w:rsid w:val="00F84689"/>
    <w:rsid w:val="00F87B24"/>
    <w:rsid w:val="00F9290E"/>
    <w:rsid w:val="00F94306"/>
    <w:rsid w:val="00FB1F73"/>
    <w:rsid w:val="00FF052D"/>
    <w:rsid w:val="00FF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59E8B57"/>
  <w15:chartTrackingRefBased/>
  <w15:docId w15:val="{9CC43B55-0F65-4E3B-A450-5DB734C6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1304"/>
        <w:tab w:val="left" w:pos="2608"/>
        <w:tab w:val="left" w:pos="3912"/>
      </w:tabs>
      <w:spacing w:line="240" w:lineRule="atLeast"/>
    </w:pPr>
    <w:rPr>
      <w:rFonts w:ascii="Arial" w:hAnsi="Arial"/>
      <w:sz w:val="22"/>
    </w:rPr>
  </w:style>
  <w:style w:type="paragraph" w:styleId="Heading1">
    <w:name w:val="heading 1"/>
    <w:next w:val="BodyText"/>
    <w:qFormat/>
    <w:pPr>
      <w:keepNext/>
      <w:numPr>
        <w:numId w:val="14"/>
      </w:numPr>
      <w:tabs>
        <w:tab w:val="clear" w:pos="432"/>
        <w:tab w:val="left" w:pos="284"/>
        <w:tab w:val="left" w:pos="567"/>
        <w:tab w:val="left" w:pos="851"/>
        <w:tab w:val="left" w:pos="1134"/>
        <w:tab w:val="left" w:pos="1418"/>
      </w:tabs>
      <w:spacing w:before="240" w:after="240" w:line="280" w:lineRule="atLeast"/>
      <w:ind w:left="431" w:hanging="431"/>
      <w:outlineLvl w:val="0"/>
    </w:pPr>
    <w:rPr>
      <w:rFonts w:ascii="Arial" w:hAnsi="Arial"/>
      <w:b/>
      <w:noProof/>
      <w:kern w:val="28"/>
      <w:sz w:val="28"/>
    </w:rPr>
  </w:style>
  <w:style w:type="paragraph" w:styleId="Heading2">
    <w:name w:val="heading 2"/>
    <w:basedOn w:val="BodyText"/>
    <w:next w:val="BodyText"/>
    <w:qFormat/>
    <w:pPr>
      <w:numPr>
        <w:ilvl w:val="1"/>
        <w:numId w:val="14"/>
      </w:numPr>
      <w:tabs>
        <w:tab w:val="clear" w:pos="576"/>
        <w:tab w:val="clear" w:pos="1247"/>
        <w:tab w:val="clear" w:pos="2495"/>
        <w:tab w:val="clear" w:pos="3742"/>
        <w:tab w:val="clear" w:pos="4990"/>
        <w:tab w:val="left" w:pos="284"/>
        <w:tab w:val="left" w:pos="567"/>
        <w:tab w:val="left" w:pos="851"/>
        <w:tab w:val="left" w:pos="1134"/>
        <w:tab w:val="left" w:pos="1418"/>
      </w:tabs>
      <w:spacing w:line="280" w:lineRule="atLeast"/>
      <w:ind w:left="0" w:firstLine="0"/>
      <w:outlineLvl w:val="1"/>
    </w:pPr>
    <w:rPr>
      <w:b/>
      <w:sz w:val="24"/>
    </w:rPr>
  </w:style>
  <w:style w:type="paragraph" w:styleId="Heading3">
    <w:name w:val="heading 3"/>
    <w:basedOn w:val="BodyText"/>
    <w:next w:val="BodyText"/>
    <w:qFormat/>
    <w:pPr>
      <w:numPr>
        <w:ilvl w:val="2"/>
        <w:numId w:val="14"/>
      </w:numPr>
      <w:tabs>
        <w:tab w:val="clear" w:pos="720"/>
        <w:tab w:val="clear" w:pos="1247"/>
        <w:tab w:val="clear" w:pos="2495"/>
        <w:tab w:val="clear" w:pos="3742"/>
        <w:tab w:val="clear" w:pos="4990"/>
        <w:tab w:val="left" w:pos="284"/>
        <w:tab w:val="left" w:pos="567"/>
        <w:tab w:val="left" w:pos="851"/>
        <w:tab w:val="left" w:pos="1134"/>
        <w:tab w:val="left" w:pos="1418"/>
        <w:tab w:val="left" w:pos="1701"/>
      </w:tabs>
      <w:spacing w:line="280" w:lineRule="atLeast"/>
      <w:ind w:left="0" w:firstLine="0"/>
      <w:outlineLvl w:val="2"/>
    </w:pPr>
    <w:rPr>
      <w:b/>
    </w:rPr>
  </w:style>
  <w:style w:type="paragraph" w:styleId="Heading4">
    <w:name w:val="heading 4"/>
    <w:basedOn w:val="BodyText"/>
    <w:next w:val="BodyText"/>
    <w:qFormat/>
    <w:pPr>
      <w:keepNext/>
      <w:numPr>
        <w:ilvl w:val="3"/>
        <w:numId w:val="14"/>
      </w:numPr>
      <w:spacing w:after="60" w:line="280" w:lineRule="atLeast"/>
      <w:ind w:left="862" w:hanging="862"/>
      <w:outlineLvl w:val="3"/>
    </w:pPr>
    <w:rPr>
      <w:b/>
      <w:sz w:val="24"/>
    </w:rPr>
  </w:style>
  <w:style w:type="paragraph" w:styleId="Heading5">
    <w:name w:val="heading 5"/>
    <w:basedOn w:val="BodyText"/>
    <w:next w:val="BodyText"/>
    <w:qFormat/>
    <w:pPr>
      <w:numPr>
        <w:ilvl w:val="4"/>
        <w:numId w:val="14"/>
      </w:numPr>
      <w:spacing w:before="240" w:after="60" w:line="280" w:lineRule="atLeast"/>
      <w:ind w:left="1009" w:hanging="1009"/>
      <w:outlineLvl w:val="4"/>
    </w:pPr>
    <w:rPr>
      <w:b/>
      <w:i/>
      <w:sz w:val="24"/>
    </w:rPr>
  </w:style>
  <w:style w:type="paragraph" w:styleId="Heading6">
    <w:name w:val="heading 6"/>
    <w:basedOn w:val="BodyText"/>
    <w:next w:val="BodyText"/>
    <w:qFormat/>
    <w:pPr>
      <w:numPr>
        <w:ilvl w:val="5"/>
        <w:numId w:val="14"/>
      </w:numPr>
      <w:spacing w:before="240" w:after="60" w:line="280" w:lineRule="atLeast"/>
      <w:ind w:left="1151" w:hanging="1151"/>
      <w:outlineLvl w:val="5"/>
    </w:pPr>
    <w:rPr>
      <w:b/>
      <w:sz w:val="24"/>
    </w:rPr>
  </w:style>
  <w:style w:type="paragraph" w:styleId="Heading7">
    <w:name w:val="heading 7"/>
    <w:basedOn w:val="Normal"/>
    <w:next w:val="Normal"/>
    <w:qFormat/>
    <w:pPr>
      <w:numPr>
        <w:ilvl w:val="6"/>
        <w:numId w:val="14"/>
      </w:numPr>
      <w:spacing w:before="240" w:after="60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14"/>
      </w:numPr>
      <w:spacing w:before="240" w:after="60"/>
      <w:outlineLvl w:val="7"/>
    </w:pPr>
    <w:rPr>
      <w:i/>
      <w:sz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14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lear" w:pos="1304"/>
        <w:tab w:val="clear" w:pos="2608"/>
        <w:tab w:val="clear" w:pos="3912"/>
      </w:tabs>
    </w:pPr>
  </w:style>
  <w:style w:type="paragraph" w:styleId="Footer">
    <w:name w:val="footer"/>
    <w:basedOn w:val="Normal"/>
    <w:pPr>
      <w:spacing w:line="200" w:lineRule="atLeast"/>
    </w:pPr>
    <w:rPr>
      <w:sz w:val="14"/>
    </w:rPr>
  </w:style>
  <w:style w:type="paragraph" w:styleId="TOC1">
    <w:name w:val="toc 1"/>
    <w:autoRedefine/>
    <w:semiHidden/>
    <w:pPr>
      <w:tabs>
        <w:tab w:val="left" w:pos="340"/>
        <w:tab w:val="left" w:pos="680"/>
        <w:tab w:val="left" w:pos="1021"/>
        <w:tab w:val="right" w:leader="dot" w:pos="9072"/>
      </w:tabs>
      <w:spacing w:line="360" w:lineRule="auto"/>
    </w:pPr>
    <w:rPr>
      <w:rFonts w:ascii="Arial" w:hAnsi="Arial"/>
      <w:noProof/>
      <w:sz w:val="22"/>
    </w:rPr>
  </w:style>
  <w:style w:type="paragraph" w:styleId="ListNumber">
    <w:name w:val="List Number"/>
    <w:basedOn w:val="BodyText"/>
    <w:pPr>
      <w:numPr>
        <w:numId w:val="1"/>
      </w:numPr>
      <w:tabs>
        <w:tab w:val="clear" w:pos="360"/>
        <w:tab w:val="clear" w:pos="1247"/>
        <w:tab w:val="clear" w:pos="2495"/>
        <w:tab w:val="clear" w:pos="3742"/>
        <w:tab w:val="clear" w:pos="4990"/>
        <w:tab w:val="left" w:pos="340"/>
        <w:tab w:val="left" w:pos="680"/>
        <w:tab w:val="left" w:pos="1021"/>
        <w:tab w:val="left" w:pos="1361"/>
        <w:tab w:val="left" w:pos="1701"/>
        <w:tab w:val="left" w:pos="2325"/>
        <w:tab w:val="left" w:pos="2665"/>
        <w:tab w:val="left" w:pos="3005"/>
        <w:tab w:val="left" w:pos="3345"/>
        <w:tab w:val="left" w:pos="3686"/>
      </w:tabs>
      <w:ind w:left="340" w:hanging="340"/>
    </w:pPr>
  </w:style>
  <w:style w:type="paragraph" w:styleId="ListBullet">
    <w:name w:val="List Bullet"/>
    <w:basedOn w:val="BodyText"/>
    <w:autoRedefine/>
    <w:pPr>
      <w:numPr>
        <w:numId w:val="2"/>
      </w:numPr>
      <w:tabs>
        <w:tab w:val="clear" w:pos="360"/>
        <w:tab w:val="clear" w:pos="1247"/>
        <w:tab w:val="clear" w:pos="2495"/>
        <w:tab w:val="clear" w:pos="3742"/>
        <w:tab w:val="clear" w:pos="4990"/>
        <w:tab w:val="left" w:pos="340"/>
        <w:tab w:val="left" w:pos="680"/>
        <w:tab w:val="left" w:pos="1021"/>
        <w:tab w:val="left" w:pos="1361"/>
        <w:tab w:val="left" w:pos="1701"/>
        <w:tab w:val="left" w:pos="1985"/>
        <w:tab w:val="left" w:pos="2325"/>
        <w:tab w:val="left" w:pos="2665"/>
        <w:tab w:val="left" w:pos="3005"/>
        <w:tab w:val="left" w:pos="3345"/>
        <w:tab w:val="left" w:pos="3686"/>
      </w:tabs>
      <w:ind w:left="340" w:hanging="340"/>
    </w:pPr>
  </w:style>
  <w:style w:type="paragraph" w:styleId="BodyText">
    <w:name w:val="Body Text"/>
    <w:pPr>
      <w:tabs>
        <w:tab w:val="left" w:pos="1247"/>
        <w:tab w:val="left" w:pos="2495"/>
        <w:tab w:val="left" w:pos="3742"/>
        <w:tab w:val="left" w:pos="4990"/>
      </w:tabs>
      <w:spacing w:after="120" w:line="260" w:lineRule="atLeast"/>
    </w:pPr>
    <w:rPr>
      <w:rFonts w:ascii="Arial" w:hAnsi="Arial"/>
      <w:noProof/>
      <w:sz w:val="22"/>
    </w:rPr>
  </w:style>
  <w:style w:type="paragraph" w:styleId="Title">
    <w:name w:val="Title"/>
    <w:next w:val="BodyText"/>
    <w:qFormat/>
    <w:pPr>
      <w:tabs>
        <w:tab w:val="left" w:pos="1304"/>
      </w:tabs>
      <w:spacing w:before="240" w:after="240" w:line="280" w:lineRule="atLeast"/>
      <w:outlineLvl w:val="0"/>
    </w:pPr>
    <w:rPr>
      <w:rFonts w:ascii="Arial" w:hAnsi="Arial"/>
      <w:b/>
      <w:noProof/>
      <w:kern w:val="28"/>
      <w:sz w:val="28"/>
    </w:rPr>
  </w:style>
  <w:style w:type="paragraph" w:styleId="ListNumber2">
    <w:name w:val="List Number 2"/>
    <w:basedOn w:val="ListBullet"/>
    <w:pPr>
      <w:numPr>
        <w:numId w:val="9"/>
      </w:numPr>
      <w:tabs>
        <w:tab w:val="clear" w:pos="643"/>
        <w:tab w:val="clear" w:pos="1985"/>
        <w:tab w:val="clear" w:pos="2325"/>
        <w:tab w:val="left" w:pos="340"/>
      </w:tabs>
      <w:ind w:left="680" w:hanging="340"/>
    </w:pPr>
  </w:style>
  <w:style w:type="paragraph" w:styleId="ListNumber3">
    <w:name w:val="List Number 3"/>
    <w:basedOn w:val="ListBullet"/>
    <w:pPr>
      <w:numPr>
        <w:numId w:val="10"/>
      </w:numPr>
      <w:tabs>
        <w:tab w:val="clear" w:pos="926"/>
        <w:tab w:val="clear" w:pos="1985"/>
        <w:tab w:val="clear" w:pos="2325"/>
        <w:tab w:val="clear" w:pos="2665"/>
        <w:tab w:val="left" w:pos="340"/>
      </w:tabs>
      <w:ind w:left="1020" w:hanging="340"/>
    </w:pPr>
  </w:style>
  <w:style w:type="paragraph" w:styleId="ListBullet3">
    <w:name w:val="List Bullet 3"/>
    <w:basedOn w:val="ListBullet"/>
    <w:autoRedefine/>
    <w:pPr>
      <w:numPr>
        <w:numId w:val="4"/>
      </w:numPr>
      <w:tabs>
        <w:tab w:val="clear" w:pos="926"/>
        <w:tab w:val="clear" w:pos="1985"/>
        <w:tab w:val="clear" w:pos="2325"/>
        <w:tab w:val="left" w:pos="340"/>
      </w:tabs>
      <w:ind w:left="1020" w:hanging="340"/>
    </w:pPr>
  </w:style>
  <w:style w:type="paragraph" w:styleId="ListBullet2">
    <w:name w:val="List Bullet 2"/>
    <w:basedOn w:val="ListBullet"/>
    <w:autoRedefine/>
    <w:pPr>
      <w:numPr>
        <w:numId w:val="3"/>
      </w:numPr>
      <w:tabs>
        <w:tab w:val="clear" w:pos="643"/>
        <w:tab w:val="clear" w:pos="1985"/>
        <w:tab w:val="left" w:pos="340"/>
      </w:tabs>
      <w:ind w:left="680" w:hanging="340"/>
    </w:pPr>
  </w:style>
  <w:style w:type="paragraph" w:styleId="TOC2">
    <w:name w:val="toc 2"/>
    <w:basedOn w:val="TOC1"/>
    <w:next w:val="BodyTextIndent2"/>
    <w:autoRedefine/>
    <w:semiHidden/>
    <w:pPr>
      <w:tabs>
        <w:tab w:val="left" w:pos="1361"/>
      </w:tabs>
      <w:ind w:left="340"/>
    </w:pPr>
  </w:style>
  <w:style w:type="paragraph" w:styleId="TOC3">
    <w:name w:val="toc 3"/>
    <w:basedOn w:val="TOC1"/>
    <w:next w:val="BodyTextIndent3"/>
    <w:autoRedefine/>
    <w:semiHidden/>
    <w:pPr>
      <w:tabs>
        <w:tab w:val="left" w:pos="1361"/>
      </w:tabs>
      <w:ind w:left="680"/>
    </w:pPr>
  </w:style>
  <w:style w:type="paragraph" w:styleId="TOC4">
    <w:name w:val="toc 4"/>
    <w:basedOn w:val="Normal"/>
    <w:next w:val="Normal"/>
    <w:autoRedefine/>
    <w:semiHidden/>
    <w:pPr>
      <w:tabs>
        <w:tab w:val="clear" w:pos="1304"/>
        <w:tab w:val="clear" w:pos="2608"/>
        <w:tab w:val="clear" w:pos="3912"/>
      </w:tabs>
      <w:ind w:left="660"/>
    </w:pPr>
  </w:style>
  <w:style w:type="paragraph" w:styleId="TOC5">
    <w:name w:val="toc 5"/>
    <w:basedOn w:val="Normal"/>
    <w:next w:val="Normal"/>
    <w:autoRedefine/>
    <w:semiHidden/>
    <w:pPr>
      <w:tabs>
        <w:tab w:val="clear" w:pos="1304"/>
        <w:tab w:val="clear" w:pos="2608"/>
        <w:tab w:val="clear" w:pos="3912"/>
      </w:tabs>
      <w:ind w:left="880"/>
    </w:pPr>
  </w:style>
  <w:style w:type="paragraph" w:styleId="TOC6">
    <w:name w:val="toc 6"/>
    <w:basedOn w:val="Normal"/>
    <w:next w:val="Normal"/>
    <w:autoRedefine/>
    <w:semiHidden/>
    <w:pPr>
      <w:tabs>
        <w:tab w:val="clear" w:pos="1304"/>
        <w:tab w:val="clear" w:pos="2608"/>
        <w:tab w:val="clear" w:pos="3912"/>
      </w:tabs>
      <w:ind w:left="1100"/>
    </w:pPr>
  </w:style>
  <w:style w:type="paragraph" w:styleId="TOC7">
    <w:name w:val="toc 7"/>
    <w:basedOn w:val="Normal"/>
    <w:next w:val="Normal"/>
    <w:autoRedefine/>
    <w:semiHidden/>
    <w:pPr>
      <w:tabs>
        <w:tab w:val="clear" w:pos="1304"/>
        <w:tab w:val="clear" w:pos="2608"/>
        <w:tab w:val="clear" w:pos="3912"/>
      </w:tabs>
      <w:ind w:left="1320"/>
    </w:pPr>
  </w:style>
  <w:style w:type="paragraph" w:styleId="TOC8">
    <w:name w:val="toc 8"/>
    <w:basedOn w:val="Normal"/>
    <w:next w:val="Normal"/>
    <w:autoRedefine/>
    <w:semiHidden/>
    <w:pPr>
      <w:tabs>
        <w:tab w:val="clear" w:pos="1304"/>
        <w:tab w:val="clear" w:pos="2608"/>
        <w:tab w:val="clear" w:pos="3912"/>
      </w:tabs>
      <w:ind w:left="1540"/>
    </w:pPr>
  </w:style>
  <w:style w:type="paragraph" w:styleId="TOC9">
    <w:name w:val="toc 9"/>
    <w:basedOn w:val="Normal"/>
    <w:next w:val="Normal"/>
    <w:autoRedefine/>
    <w:semiHidden/>
    <w:pPr>
      <w:tabs>
        <w:tab w:val="clear" w:pos="1304"/>
        <w:tab w:val="clear" w:pos="2608"/>
        <w:tab w:val="clear" w:pos="3912"/>
      </w:tabs>
      <w:ind w:left="1760"/>
    </w:pPr>
  </w:style>
  <w:style w:type="table" w:styleId="TableGrid">
    <w:name w:val="Table Grid"/>
    <w:basedOn w:val="TableNormal"/>
    <w:rsid w:val="005E231C"/>
    <w:pPr>
      <w:tabs>
        <w:tab w:val="left" w:pos="1304"/>
        <w:tab w:val="left" w:pos="2608"/>
        <w:tab w:val="left" w:pos="3912"/>
      </w:tabs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character" w:styleId="Hyperlink">
    <w:name w:val="Hyperlink"/>
    <w:basedOn w:val="DefaultParagraphFont"/>
    <w:rsid w:val="000407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07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5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eilahti-phd@helsinki.fi" TargetMode="External"/><Relationship Id="rId2" Type="http://schemas.openxmlformats.org/officeDocument/2006/relationships/hyperlink" Target="mailto:meilahti-specialist@helsinki.fi" TargetMode="External"/><Relationship Id="rId1" Type="http://schemas.openxmlformats.org/officeDocument/2006/relationships/hyperlink" Target="http://www.meilahti-phd@helsinki.fi" TargetMode="External"/><Relationship Id="rId6" Type="http://schemas.openxmlformats.org/officeDocument/2006/relationships/hyperlink" Target="mailto:meilahti-specialist@helsinki.fi" TargetMode="External"/><Relationship Id="rId5" Type="http://schemas.openxmlformats.org/officeDocument/2006/relationships/hyperlink" Target="http://www.meilahti-phd@helsinki.fi" TargetMode="External"/><Relationship Id="rId4" Type="http://schemas.openxmlformats.org/officeDocument/2006/relationships/hyperlink" Target="mailto:meilahti-specialist@helsinki.f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%2097\Mallit\HY1PO_D_FI_asiakirja_vari__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72C1C-0371-46C4-A9B1-136016530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Files\Microsoft Office 97\Mallit\HY1PO_D_FI_asiakirja_vari__.dot</Template>
  <TotalTime>5</TotalTime>
  <Pages>5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HY asiakirjapohja</vt:lpstr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 asiakirjapohja</dc:title>
  <dc:subject/>
  <dc:creator>PixelPress Oy</dc:creator>
  <cp:keywords/>
  <cp:lastModifiedBy>Lindh, Linnea</cp:lastModifiedBy>
  <cp:revision>4</cp:revision>
  <cp:lastPrinted>2008-11-10T09:25:00Z</cp:lastPrinted>
  <dcterms:created xsi:type="dcterms:W3CDTF">2021-01-27T07:16:00Z</dcterms:created>
  <dcterms:modified xsi:type="dcterms:W3CDTF">2023-06-13T16:42:00Z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1498247120</vt:i4>
  </property>
  <property fmtid="{D5CDD505-2E9C-101B-9397-08002B2CF9AE}" pid="3" name="_EmailSubject">
    <vt:lpwstr>HY A4-kirjelomakkeen sekä jatkolomakkeen...</vt:lpwstr>
  </property>
  <property fmtid="{D5CDD505-2E9C-101B-9397-08002B2CF9AE}" pid="4" name="_AuthorEmail">
    <vt:lpwstr>juha.vilkki@pixelpress.fi</vt:lpwstr>
  </property>
  <property fmtid="{D5CDD505-2E9C-101B-9397-08002B2CF9AE}" pid="5" name="_AuthorEmailDisplayName">
    <vt:lpwstr>Juha Vilkki</vt:lpwstr>
  </property>
  <property fmtid="{D5CDD505-2E9C-101B-9397-08002B2CF9AE}" pid="6" name="_ReviewingToolsShownOnce">
    <vt:lpwstr/>
  </property>
</Properties>
</file>